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73" w:type="pct"/>
        <w:tblInd w:w="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51"/>
        <w:gridCol w:w="2012"/>
        <w:gridCol w:w="886"/>
        <w:gridCol w:w="2392"/>
        <w:gridCol w:w="140"/>
        <w:gridCol w:w="2247"/>
        <w:gridCol w:w="2388"/>
        <w:gridCol w:w="1966"/>
        <w:gridCol w:w="2809"/>
      </w:tblGrid>
      <w:tr w:rsidR="00E67715" w:rsidRPr="00991A1D" w14:paraId="175A027C" w14:textId="77777777" w:rsidTr="00DD0146">
        <w:tc>
          <w:tcPr>
            <w:tcW w:w="3649" w:type="dxa"/>
            <w:gridSpan w:val="3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A1B755" w14:textId="77777777" w:rsidR="00FE7CF5" w:rsidRDefault="00FE7CF5" w:rsidP="00FE7CF5">
            <w:pPr>
              <w:rPr>
                <w:b/>
                <w:bCs/>
                <w:sz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615356EE" wp14:editId="553AD1CF">
                  <wp:simplePos x="0" y="0"/>
                  <wp:positionH relativeFrom="column">
                    <wp:posOffset>1339850</wp:posOffset>
                  </wp:positionH>
                  <wp:positionV relativeFrom="paragraph">
                    <wp:posOffset>170180</wp:posOffset>
                  </wp:positionV>
                  <wp:extent cx="941705" cy="290830"/>
                  <wp:effectExtent l="0" t="0" r="0" b="0"/>
                  <wp:wrapNone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1705" cy="290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0"/>
              </w:rPr>
              <w:t>Seminar für Ausbildung und Fort</w:t>
            </w:r>
            <w:r>
              <w:rPr>
                <w:b/>
                <w:bCs/>
                <w:sz w:val="20"/>
              </w:rPr>
              <w:softHyphen/>
              <w:t xml:space="preserve">bildung der Lehrkräfte </w:t>
            </w:r>
          </w:p>
          <w:p w14:paraId="07033490" w14:textId="77777777" w:rsidR="009F3D6C" w:rsidRPr="009A6208" w:rsidRDefault="00FE7CF5" w:rsidP="00FE7CF5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>Weingarten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043562" w14:textId="77777777" w:rsidR="009F3D6C" w:rsidRPr="00B62B10" w:rsidRDefault="009B3216" w:rsidP="000A42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Planung</w:t>
            </w:r>
            <w:r w:rsidR="00716EE3">
              <w:rPr>
                <w:b/>
                <w:sz w:val="24"/>
                <w:szCs w:val="24"/>
              </w:rPr>
              <w:t xml:space="preserve"> einer Unterrichtseinheit</w:t>
            </w:r>
          </w:p>
        </w:tc>
        <w:tc>
          <w:tcPr>
            <w:tcW w:w="9410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80A580" w14:textId="5E879D95" w:rsidR="009F3D6C" w:rsidRPr="00716EE3" w:rsidRDefault="00716EE3" w:rsidP="000A4245">
            <w:pPr>
              <w:rPr>
                <w:b/>
                <w:sz w:val="24"/>
                <w:szCs w:val="24"/>
              </w:rPr>
            </w:pPr>
            <w:r w:rsidRPr="00716EE3">
              <w:rPr>
                <w:b/>
                <w:sz w:val="24"/>
                <w:szCs w:val="24"/>
              </w:rPr>
              <w:t>Thema:</w:t>
            </w:r>
            <w:r w:rsidR="002E59F0">
              <w:rPr>
                <w:b/>
                <w:sz w:val="24"/>
                <w:szCs w:val="24"/>
              </w:rPr>
              <w:t xml:space="preserve"> </w:t>
            </w:r>
            <w:r w:rsidR="00962547" w:rsidRPr="00962547">
              <w:rPr>
                <w:b/>
                <w:szCs w:val="22"/>
              </w:rPr>
              <w:t xml:space="preserve">Einführung </w:t>
            </w:r>
            <w:r w:rsidR="009B0A85">
              <w:rPr>
                <w:b/>
                <w:szCs w:val="22"/>
              </w:rPr>
              <w:t>LED-</w:t>
            </w:r>
            <w:r w:rsidR="003C791D">
              <w:rPr>
                <w:b/>
                <w:szCs w:val="22"/>
              </w:rPr>
              <w:t>Steuerung</w:t>
            </w:r>
            <w:r w:rsidR="009B0A85">
              <w:rPr>
                <w:b/>
                <w:szCs w:val="22"/>
              </w:rPr>
              <w:t xml:space="preserve"> mit Arduino</w:t>
            </w:r>
            <w:r w:rsidR="00D255A3">
              <w:rPr>
                <w:b/>
                <w:szCs w:val="22"/>
              </w:rPr>
              <w:t xml:space="preserve"> und HuskyLens 2 Farbeerkennung</w:t>
            </w:r>
          </w:p>
        </w:tc>
      </w:tr>
      <w:tr w:rsidR="00765989" w:rsidRPr="00193ED8" w14:paraId="0DE7FB07" w14:textId="77777777" w:rsidTr="00DD0146">
        <w:tc>
          <w:tcPr>
            <w:tcW w:w="3649" w:type="dxa"/>
            <w:gridSpan w:val="3"/>
            <w:tcBorders>
              <w:top w:val="single" w:sz="12" w:space="0" w:color="auto"/>
            </w:tcBorders>
            <w:vAlign w:val="center"/>
          </w:tcPr>
          <w:p w14:paraId="731E007F" w14:textId="0171FE3B" w:rsidR="00765989" w:rsidRPr="00193ED8" w:rsidRDefault="00765989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Schule</w:t>
            </w:r>
            <w:r w:rsidRPr="00193ED8">
              <w:rPr>
                <w:szCs w:val="22"/>
              </w:rPr>
              <w:t xml:space="preserve">: </w:t>
            </w:r>
            <w:r w:rsidR="003B0311">
              <w:rPr>
                <w:szCs w:val="22"/>
              </w:rPr>
              <w:t>GSS-Leutkirch</w:t>
            </w:r>
          </w:p>
        </w:tc>
        <w:tc>
          <w:tcPr>
            <w:tcW w:w="2532" w:type="dxa"/>
            <w:gridSpan w:val="2"/>
            <w:tcBorders>
              <w:top w:val="single" w:sz="12" w:space="0" w:color="auto"/>
            </w:tcBorders>
            <w:vAlign w:val="center"/>
          </w:tcPr>
          <w:p w14:paraId="610603D7" w14:textId="7EED716C" w:rsidR="00765989" w:rsidRPr="00193ED8" w:rsidRDefault="00765989" w:rsidP="009F3D6C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Klasse</w:t>
            </w:r>
            <w:r w:rsidRPr="00193ED8">
              <w:rPr>
                <w:szCs w:val="22"/>
              </w:rPr>
              <w:t xml:space="preserve">: </w:t>
            </w:r>
            <w:r w:rsidR="00063FD2">
              <w:rPr>
                <w:szCs w:val="22"/>
              </w:rPr>
              <w:t>11. Klasse</w:t>
            </w:r>
          </w:p>
        </w:tc>
        <w:tc>
          <w:tcPr>
            <w:tcW w:w="2247" w:type="dxa"/>
            <w:tcBorders>
              <w:top w:val="single" w:sz="12" w:space="0" w:color="auto"/>
            </w:tcBorders>
            <w:vAlign w:val="center"/>
          </w:tcPr>
          <w:p w14:paraId="3ECE4B1D" w14:textId="37147037" w:rsidR="00765989" w:rsidRPr="00193ED8" w:rsidRDefault="00765989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Fach</w:t>
            </w:r>
            <w:r w:rsidRPr="00193ED8">
              <w:rPr>
                <w:szCs w:val="22"/>
              </w:rPr>
              <w:t>:</w:t>
            </w:r>
            <w:r>
              <w:rPr>
                <w:szCs w:val="22"/>
              </w:rPr>
              <w:t xml:space="preserve"> </w:t>
            </w:r>
            <w:r w:rsidR="002E59F0">
              <w:rPr>
                <w:szCs w:val="22"/>
              </w:rPr>
              <w:t>Informatik</w:t>
            </w:r>
          </w:p>
        </w:tc>
        <w:tc>
          <w:tcPr>
            <w:tcW w:w="7163" w:type="dxa"/>
            <w:gridSpan w:val="3"/>
            <w:tcBorders>
              <w:top w:val="single" w:sz="12" w:space="0" w:color="auto"/>
            </w:tcBorders>
            <w:vAlign w:val="center"/>
          </w:tcPr>
          <w:p w14:paraId="0B24629E" w14:textId="47417B9B" w:rsidR="00765989" w:rsidRPr="00193ED8" w:rsidRDefault="00716EE3" w:rsidP="00716EE3">
            <w:pPr>
              <w:tabs>
                <w:tab w:val="left" w:pos="2113"/>
                <w:tab w:val="left" w:pos="3105"/>
              </w:tabs>
              <w:spacing w:before="60" w:after="60"/>
              <w:rPr>
                <w:szCs w:val="22"/>
              </w:rPr>
            </w:pPr>
            <w:r>
              <w:rPr>
                <w:szCs w:val="22"/>
              </w:rPr>
              <w:t>Unterrichtseinheit / Lernfeld:</w:t>
            </w:r>
            <w:r w:rsidR="002E59F0">
              <w:rPr>
                <w:szCs w:val="22"/>
              </w:rPr>
              <w:t xml:space="preserve"> </w:t>
            </w:r>
            <w:r w:rsidR="00070CC3">
              <w:rPr>
                <w:szCs w:val="22"/>
              </w:rPr>
              <w:t xml:space="preserve">Einführung </w:t>
            </w:r>
            <w:r w:rsidR="00D626B1">
              <w:rPr>
                <w:szCs w:val="22"/>
              </w:rPr>
              <w:t>Arduino-Programmierung</w:t>
            </w:r>
          </w:p>
        </w:tc>
      </w:tr>
      <w:tr w:rsidR="007F1D70" w:rsidRPr="003C791D" w14:paraId="011ADC09" w14:textId="77777777" w:rsidTr="00DD0146">
        <w:trPr>
          <w:trHeight w:val="689"/>
        </w:trPr>
        <w:tc>
          <w:tcPr>
            <w:tcW w:w="3649" w:type="dxa"/>
            <w:gridSpan w:val="3"/>
            <w:tcBorders>
              <w:bottom w:val="single" w:sz="12" w:space="0" w:color="auto"/>
            </w:tcBorders>
            <w:vAlign w:val="center"/>
          </w:tcPr>
          <w:p w14:paraId="1795F4CA" w14:textId="70D99225" w:rsidR="007F1D70" w:rsidRPr="00193ED8" w:rsidRDefault="007F1D7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Datum:</w:t>
            </w:r>
            <w:r w:rsidR="002E59F0">
              <w:rPr>
                <w:bCs/>
                <w:szCs w:val="22"/>
              </w:rPr>
              <w:t xml:space="preserve"> </w:t>
            </w:r>
            <w:r w:rsidR="003D72FD">
              <w:rPr>
                <w:bCs/>
                <w:szCs w:val="22"/>
              </w:rPr>
              <w:t>01.07.2026</w:t>
            </w:r>
          </w:p>
        </w:tc>
        <w:tc>
          <w:tcPr>
            <w:tcW w:w="2532" w:type="dxa"/>
            <w:gridSpan w:val="2"/>
            <w:tcBorders>
              <w:bottom w:val="single" w:sz="12" w:space="0" w:color="auto"/>
            </w:tcBorders>
            <w:vAlign w:val="center"/>
          </w:tcPr>
          <w:p w14:paraId="6EDCBA87" w14:textId="4FA18B50" w:rsidR="007F1D70" w:rsidRPr="00193ED8" w:rsidRDefault="007F1D70" w:rsidP="00765989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Beginn:</w:t>
            </w:r>
            <w:r w:rsidR="002E59F0">
              <w:rPr>
                <w:bCs/>
                <w:szCs w:val="22"/>
              </w:rPr>
              <w:t xml:space="preserve"> </w:t>
            </w:r>
            <w:r w:rsidR="003D72FD">
              <w:rPr>
                <w:bCs/>
                <w:szCs w:val="22"/>
              </w:rPr>
              <w:t>07:45</w:t>
            </w:r>
          </w:p>
        </w:tc>
        <w:tc>
          <w:tcPr>
            <w:tcW w:w="2247" w:type="dxa"/>
            <w:tcBorders>
              <w:bottom w:val="single" w:sz="12" w:space="0" w:color="auto"/>
            </w:tcBorders>
            <w:vAlign w:val="center"/>
          </w:tcPr>
          <w:p w14:paraId="24ECC262" w14:textId="4924D4DB" w:rsidR="007F1D70" w:rsidRPr="00193ED8" w:rsidRDefault="007F1D7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Dauer</w:t>
            </w:r>
            <w:r w:rsidRPr="00193ED8">
              <w:rPr>
                <w:bCs/>
                <w:szCs w:val="22"/>
              </w:rPr>
              <w:t>:</w:t>
            </w:r>
            <w:r>
              <w:rPr>
                <w:bCs/>
                <w:szCs w:val="22"/>
              </w:rPr>
              <w:t xml:space="preserve"> </w:t>
            </w:r>
            <w:r w:rsidR="00F61EFD">
              <w:rPr>
                <w:bCs/>
                <w:szCs w:val="22"/>
              </w:rPr>
              <w:t>90</w:t>
            </w:r>
            <w:r w:rsidR="002E59F0">
              <w:rPr>
                <w:bCs/>
                <w:szCs w:val="22"/>
              </w:rPr>
              <w:t xml:space="preserve"> Min.</w:t>
            </w:r>
          </w:p>
        </w:tc>
        <w:tc>
          <w:tcPr>
            <w:tcW w:w="2388" w:type="dxa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29E9EE76" w14:textId="77777777" w:rsidR="008C50E1" w:rsidRDefault="007F1D70" w:rsidP="002F527B">
            <w:pPr>
              <w:tabs>
                <w:tab w:val="left" w:pos="4488"/>
                <w:tab w:val="left" w:pos="6919"/>
                <w:tab w:val="right" w:pos="9350"/>
              </w:tabs>
              <w:rPr>
                <w:rFonts w:cs="Arial"/>
                <w:bCs/>
                <w:szCs w:val="22"/>
              </w:rPr>
            </w:pPr>
            <w:r w:rsidRPr="007F1D70">
              <w:rPr>
                <w:rFonts w:cs="Arial"/>
                <w:bCs/>
                <w:sz w:val="28"/>
                <w:szCs w:val="28"/>
              </w:rPr>
              <w:t>□</w:t>
            </w:r>
            <w:r w:rsidRPr="007F1D70">
              <w:rPr>
                <w:rFonts w:cs="Arial"/>
                <w:bCs/>
                <w:szCs w:val="22"/>
              </w:rPr>
              <w:t xml:space="preserve"> </w:t>
            </w:r>
            <w:r>
              <w:rPr>
                <w:rFonts w:cs="Arial"/>
                <w:bCs/>
                <w:szCs w:val="22"/>
              </w:rPr>
              <w:t xml:space="preserve"> </w:t>
            </w:r>
            <w:r w:rsidRPr="007F1D70">
              <w:rPr>
                <w:rFonts w:cs="Arial"/>
                <w:bCs/>
                <w:szCs w:val="22"/>
              </w:rPr>
              <w:t>Unterrichtsphase</w:t>
            </w:r>
          </w:p>
          <w:p w14:paraId="0E6DFBF0" w14:textId="461E2225" w:rsidR="007F1D70" w:rsidRPr="007F1D70" w:rsidRDefault="00CB2084" w:rsidP="002F527B">
            <w:pPr>
              <w:tabs>
                <w:tab w:val="left" w:pos="4488"/>
                <w:tab w:val="left" w:pos="6919"/>
                <w:tab w:val="right" w:pos="9350"/>
              </w:tabs>
              <w:rPr>
                <w:bCs/>
                <w:szCs w:val="22"/>
              </w:rPr>
            </w:pPr>
            <w:r>
              <w:rPr>
                <w:bCs/>
                <w:sz w:val="28"/>
                <w:szCs w:val="28"/>
              </w:rPr>
              <w:t>◘</w:t>
            </w:r>
            <w:r w:rsidR="008C50E1" w:rsidRPr="007F1D70">
              <w:rPr>
                <w:rFonts w:cs="Arial"/>
                <w:bCs/>
                <w:sz w:val="28"/>
                <w:szCs w:val="28"/>
              </w:rPr>
              <w:t xml:space="preserve"> </w:t>
            </w:r>
            <w:r w:rsidR="008C50E1">
              <w:rPr>
                <w:rFonts w:cs="Arial"/>
                <w:bCs/>
                <w:sz w:val="28"/>
                <w:szCs w:val="28"/>
              </w:rPr>
              <w:t xml:space="preserve"> </w:t>
            </w:r>
            <w:r w:rsidR="008C50E1">
              <w:rPr>
                <w:rFonts w:cs="Arial"/>
                <w:bCs/>
                <w:szCs w:val="22"/>
              </w:rPr>
              <w:t>Unterrichtsstunde</w:t>
            </w:r>
          </w:p>
        </w:tc>
        <w:tc>
          <w:tcPr>
            <w:tcW w:w="4775" w:type="dxa"/>
            <w:gridSpan w:val="2"/>
            <w:tcBorders>
              <w:bottom w:val="single" w:sz="12" w:space="0" w:color="auto"/>
            </w:tcBorders>
            <w:tcMar>
              <w:top w:w="0" w:type="dxa"/>
              <w:bottom w:w="0" w:type="dxa"/>
            </w:tcMar>
          </w:tcPr>
          <w:p w14:paraId="62E09242" w14:textId="77777777" w:rsidR="007F1D70" w:rsidRDefault="008C50E1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Name der/des Praktikantin/Praktikanten:</w:t>
            </w:r>
          </w:p>
          <w:p w14:paraId="6A05131B" w14:textId="77777777" w:rsidR="002E59F0" w:rsidRPr="003B0311" w:rsidRDefault="002E59F0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  <w:lang w:val="it-IT"/>
              </w:rPr>
            </w:pPr>
            <w:r w:rsidRPr="003B0311">
              <w:rPr>
                <w:bCs/>
                <w:szCs w:val="22"/>
                <w:lang w:val="it-IT"/>
              </w:rPr>
              <w:t>Mocerino Macedo, Gian-Luca</w:t>
            </w:r>
          </w:p>
          <w:p w14:paraId="2C66DC36" w14:textId="2A3201D3" w:rsidR="00ED3B38" w:rsidRPr="003B0311" w:rsidRDefault="00ED3B38" w:rsidP="008C50E1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  <w:lang w:val="it-IT"/>
              </w:rPr>
            </w:pPr>
            <w:r w:rsidRPr="003B0311">
              <w:rPr>
                <w:bCs/>
                <w:szCs w:val="22"/>
                <w:lang w:val="it-IT"/>
              </w:rPr>
              <w:t>Hagmann, Marie</w:t>
            </w:r>
          </w:p>
        </w:tc>
      </w:tr>
      <w:tr w:rsidR="007F1D70" w:rsidRPr="00193ED8" w14:paraId="4F27A243" w14:textId="77777777" w:rsidTr="00DD0146">
        <w:tc>
          <w:tcPr>
            <w:tcW w:w="8428" w:type="dxa"/>
            <w:gridSpan w:val="6"/>
          </w:tcPr>
          <w:p w14:paraId="07339C79" w14:textId="77777777" w:rsidR="007F1D70" w:rsidRDefault="00101CA4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Vorherige Stunden:</w:t>
            </w:r>
          </w:p>
          <w:p w14:paraId="0083160E" w14:textId="77777777" w:rsidR="003D72FD" w:rsidRDefault="00DF6E43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Steckbrett, Arduino und </w:t>
            </w:r>
            <w:r w:rsidR="003D72FD">
              <w:rPr>
                <w:bCs/>
                <w:szCs w:val="22"/>
              </w:rPr>
              <w:t>LED-Grundlagen.</w:t>
            </w:r>
          </w:p>
          <w:p w14:paraId="2AC4B451" w14:textId="6961FA8F" w:rsidR="00101CA4" w:rsidRDefault="00913892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Farberkennung mit</w:t>
            </w:r>
            <w:r w:rsidR="001274BC">
              <w:rPr>
                <w:bCs/>
                <w:szCs w:val="22"/>
              </w:rPr>
              <w:t xml:space="preserve"> HuskyLens 2</w:t>
            </w:r>
            <w:r w:rsidR="00021D59">
              <w:rPr>
                <w:bCs/>
                <w:szCs w:val="22"/>
              </w:rPr>
              <w:t>.</w:t>
            </w:r>
          </w:p>
          <w:p w14:paraId="5D7CF2D0" w14:textId="2267303C" w:rsidR="00124820" w:rsidRDefault="00124820" w:rsidP="00193ED8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Stromkreis definieren. </w:t>
            </w:r>
          </w:p>
        </w:tc>
        <w:tc>
          <w:tcPr>
            <w:tcW w:w="7163" w:type="dxa"/>
            <w:gridSpan w:val="3"/>
          </w:tcPr>
          <w:p w14:paraId="1D7C0E93" w14:textId="77777777" w:rsidR="007F1D70" w:rsidRDefault="007F1D70" w:rsidP="00716EE3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>
              <w:rPr>
                <w:bCs/>
                <w:szCs w:val="22"/>
              </w:rPr>
              <w:t>Nachfolgende Stunden:</w:t>
            </w:r>
          </w:p>
          <w:p w14:paraId="3B47DE4A" w14:textId="00B7318D" w:rsidR="007F1D70" w:rsidRDefault="00320840" w:rsidP="00716EE3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rFonts w:cs="Arial"/>
                <w:bCs/>
                <w:szCs w:val="22"/>
              </w:rPr>
            </w:pPr>
            <w:r w:rsidRPr="00320840">
              <w:rPr>
                <w:rFonts w:cs="Arial"/>
                <w:bCs/>
                <w:szCs w:val="22"/>
              </w:rPr>
              <w:t>Erweiterung des Projekts (z. B. Integration von Aktoren wie einem Servomotor als "Schranke", die sich nur bei der Farbe "Grün" öffnet, oder Optimierung der Code-Struktur durch eigene Funktionen).</w:t>
            </w:r>
          </w:p>
        </w:tc>
      </w:tr>
      <w:tr w:rsidR="007F1D70" w:rsidRPr="00193ED8" w14:paraId="3216F471" w14:textId="77777777" w:rsidTr="002173CB">
        <w:trPr>
          <w:trHeight w:val="6345"/>
        </w:trPr>
        <w:tc>
          <w:tcPr>
            <w:tcW w:w="15591" w:type="dxa"/>
            <w:gridSpan w:val="9"/>
            <w:tcBorders>
              <w:bottom w:val="single" w:sz="12" w:space="0" w:color="auto"/>
            </w:tcBorders>
            <w:vAlign w:val="center"/>
          </w:tcPr>
          <w:p w14:paraId="615031AA" w14:textId="1556F698" w:rsidR="00EC70A4" w:rsidRDefault="007F1D70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 w:rsidRPr="00CB6157">
              <w:rPr>
                <w:b/>
                <w:bCs/>
                <w:szCs w:val="22"/>
              </w:rPr>
              <w:t>Lernziele</w:t>
            </w:r>
            <w:r w:rsidR="00CB6157" w:rsidRPr="00CB6157">
              <w:rPr>
                <w:b/>
                <w:bCs/>
                <w:szCs w:val="22"/>
              </w:rPr>
              <w:t xml:space="preserve"> insgesamt</w:t>
            </w:r>
            <w:r w:rsidRPr="00CB6157">
              <w:rPr>
                <w:b/>
                <w:bCs/>
                <w:szCs w:val="22"/>
              </w:rPr>
              <w:t>:</w:t>
            </w:r>
            <w:r w:rsidR="007A5E5F">
              <w:rPr>
                <w:bCs/>
                <w:szCs w:val="22"/>
              </w:rPr>
              <w:t xml:space="preserve"> </w:t>
            </w:r>
            <w:r w:rsidR="00D57126" w:rsidRPr="00D57126">
              <w:rPr>
                <w:bCs/>
                <w:szCs w:val="22"/>
              </w:rPr>
              <w:t xml:space="preserve">Die Schülerinnen und Schüler entwickeln und testen eine Schaltung mit einem Arduino-Mikrocontroller, </w:t>
            </w:r>
            <w:r w:rsidR="00785DD2">
              <w:rPr>
                <w:bCs/>
                <w:szCs w:val="22"/>
              </w:rPr>
              <w:t>trainieren selbständig die</w:t>
            </w:r>
            <w:r w:rsidR="00D57126" w:rsidRPr="00D57126">
              <w:rPr>
                <w:bCs/>
                <w:szCs w:val="22"/>
              </w:rPr>
              <w:t xml:space="preserve"> HuskyLens 2 </w:t>
            </w:r>
            <w:r w:rsidR="00AA1ABF">
              <w:rPr>
                <w:bCs/>
                <w:szCs w:val="22"/>
              </w:rPr>
              <w:t xml:space="preserve">auf die Farben Rot und Blau an und </w:t>
            </w:r>
            <w:r w:rsidR="0086514B">
              <w:rPr>
                <w:bCs/>
                <w:szCs w:val="22"/>
              </w:rPr>
              <w:t xml:space="preserve">schließen </w:t>
            </w:r>
            <w:r w:rsidR="00D57126" w:rsidRPr="00D57126">
              <w:rPr>
                <w:bCs/>
                <w:szCs w:val="22"/>
              </w:rPr>
              <w:t>rote und blaue LED</w:t>
            </w:r>
            <w:r w:rsidR="0086514B">
              <w:rPr>
                <w:bCs/>
                <w:szCs w:val="22"/>
              </w:rPr>
              <w:t>s</w:t>
            </w:r>
            <w:r w:rsidR="00D57126" w:rsidRPr="00D57126">
              <w:rPr>
                <w:bCs/>
                <w:szCs w:val="22"/>
              </w:rPr>
              <w:t xml:space="preserve"> auf einem Steckbrett</w:t>
            </w:r>
            <w:r w:rsidR="0086514B">
              <w:rPr>
                <w:bCs/>
                <w:szCs w:val="22"/>
              </w:rPr>
              <w:t xml:space="preserve"> an</w:t>
            </w:r>
            <w:r w:rsidR="00E742D0">
              <w:rPr>
                <w:bCs/>
                <w:szCs w:val="22"/>
              </w:rPr>
              <w:t>, innerhalb eines geschlossenen Stromkreises</w:t>
            </w:r>
            <w:r w:rsidR="00D57126" w:rsidRPr="00D57126">
              <w:rPr>
                <w:bCs/>
                <w:szCs w:val="22"/>
              </w:rPr>
              <w:t>. Sie programmieren das System so, dass die HuskyLens die Farben Rot und Blau erkennt und automatisch die entsprechende LED (nicht-blockierend) aktiviert. Damit lösen sie die Problemstellung, erkannte Objektfarben technisch sichtbar zu machen.</w:t>
            </w:r>
          </w:p>
          <w:p w14:paraId="54E6AD71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699BC41A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181CD46E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2DC3D6C2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5B656D6A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30294206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487932E8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3965FBA5" w14:textId="77777777" w:rsidR="00D83FB3" w:rsidRDefault="00D83FB3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</w:p>
          <w:p w14:paraId="0525FACD" w14:textId="6CA2B77C" w:rsidR="00CB6157" w:rsidRPr="00CB6157" w:rsidRDefault="00CB6157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/>
                <w:bCs/>
                <w:szCs w:val="22"/>
              </w:rPr>
            </w:pPr>
            <w:r w:rsidRPr="00CB6157">
              <w:rPr>
                <w:b/>
                <w:bCs/>
                <w:szCs w:val="22"/>
              </w:rPr>
              <w:t>Lernziel für die Unterrichtsstunde:</w:t>
            </w:r>
          </w:p>
          <w:p w14:paraId="1D932C4B" w14:textId="7FFFFE68" w:rsidR="00513DDC" w:rsidRPr="002173CB" w:rsidRDefault="00EC70A4" w:rsidP="00657CC4">
            <w:pPr>
              <w:tabs>
                <w:tab w:val="left" w:pos="4488"/>
                <w:tab w:val="left" w:pos="6919"/>
                <w:tab w:val="right" w:pos="9350"/>
              </w:tabs>
              <w:spacing w:before="60" w:after="60"/>
              <w:rPr>
                <w:bCs/>
                <w:szCs w:val="22"/>
              </w:rPr>
            </w:pPr>
            <w:r w:rsidRPr="00EC70A4">
              <w:rPr>
                <w:bCs/>
                <w:szCs w:val="22"/>
              </w:rPr>
              <w:t>Die Schülerinnen und Schüler bauen die Hardware selbstständig auf und übernehmen das vorgegebene Code-Gerüst (Pins, Zustände, Setup), um eine fehlerfreie Verbindung zur HuskyLens herzustellen. Anschließend erarbeiten sie eigenständig die Logik der loop()-Schleife, indem sie die HuskyLens-API auslesen, den Status der Variablen logisch verknüpfen und die LEDs programmgesteuert aktivieren.</w:t>
            </w:r>
          </w:p>
        </w:tc>
      </w:tr>
      <w:tr w:rsidR="007F1D70" w14:paraId="150007FA" w14:textId="77777777" w:rsidTr="00DD0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35AC598F" w14:textId="77777777" w:rsidR="007F1D70" w:rsidRDefault="007F1D70" w:rsidP="00693EE0">
            <w:r w:rsidRPr="00693EE0">
              <w:rPr>
                <w:b/>
              </w:rPr>
              <w:lastRenderedPageBreak/>
              <w:t>Zeit</w:t>
            </w:r>
            <w:r>
              <w:br/>
            </w:r>
            <w:r w:rsidRPr="00693EE0">
              <w:rPr>
                <w:sz w:val="18"/>
                <w:szCs w:val="18"/>
              </w:rPr>
              <w:t>in Min.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FF499DE" w14:textId="77777777" w:rsidR="007F1D70" w:rsidRDefault="007F1D70" w:rsidP="00693EE0">
            <w:r w:rsidRPr="00693EE0">
              <w:rPr>
                <w:b/>
              </w:rPr>
              <w:t>Unterrichtsschritt</w:t>
            </w:r>
            <w:r w:rsidR="00F02362">
              <w:rPr>
                <w:b/>
              </w:rPr>
              <w:t xml:space="preserve"> </w:t>
            </w:r>
          </w:p>
          <w:p w14:paraId="55BFA819" w14:textId="77777777" w:rsidR="007F1D70" w:rsidRDefault="007F1D70" w:rsidP="00693EE0">
            <w:r w:rsidRPr="00693EE0">
              <w:rPr>
                <w:sz w:val="18"/>
                <w:szCs w:val="18"/>
              </w:rPr>
              <w:t>Einstieg, Erarbeitung</w:t>
            </w:r>
            <w:r w:rsidR="000867B9">
              <w:rPr>
                <w:sz w:val="18"/>
                <w:szCs w:val="18"/>
              </w:rPr>
              <w:t xml:space="preserve"> (Teilziele)</w:t>
            </w:r>
            <w:r w:rsidRPr="00693EE0">
              <w:rPr>
                <w:sz w:val="18"/>
                <w:szCs w:val="18"/>
              </w:rPr>
              <w:t>, Ergebnissicherung</w:t>
            </w:r>
          </w:p>
        </w:tc>
        <w:tc>
          <w:tcPr>
            <w:tcW w:w="32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A0A7BE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Lerninhalte</w:t>
            </w:r>
          </w:p>
        </w:tc>
        <w:tc>
          <w:tcPr>
            <w:tcW w:w="674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24FE3A4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Lehrerhandeln / Schülerhandeln</w:t>
            </w:r>
          </w:p>
          <w:p w14:paraId="1DDCC639" w14:textId="77777777" w:rsidR="007F1D70" w:rsidRPr="00693EE0" w:rsidRDefault="007F1D70" w:rsidP="009F5E00">
            <w:pPr>
              <w:rPr>
                <w:sz w:val="18"/>
                <w:szCs w:val="18"/>
              </w:rPr>
            </w:pPr>
            <w:r w:rsidRPr="00693EE0">
              <w:rPr>
                <w:sz w:val="18"/>
                <w:szCs w:val="18"/>
              </w:rPr>
              <w:t xml:space="preserve">Handlungsmuster: Unterrichtsgespräch </w:t>
            </w:r>
            <w:r w:rsidRPr="00B67FC6">
              <w:rPr>
                <w:b/>
                <w:sz w:val="18"/>
                <w:szCs w:val="18"/>
              </w:rPr>
              <w:t>Ug</w:t>
            </w:r>
            <w:r w:rsidRPr="00693EE0">
              <w:rPr>
                <w:sz w:val="18"/>
                <w:szCs w:val="18"/>
              </w:rPr>
              <w:t xml:space="preserve">, Lehrervortrag </w:t>
            </w:r>
            <w:r w:rsidRPr="00B67FC6">
              <w:rPr>
                <w:b/>
                <w:sz w:val="18"/>
                <w:szCs w:val="18"/>
              </w:rPr>
              <w:t>Lv</w:t>
            </w:r>
            <w:r w:rsidRPr="00693EE0">
              <w:rPr>
                <w:sz w:val="18"/>
                <w:szCs w:val="18"/>
              </w:rPr>
              <w:t xml:space="preserve">, Schülerreferat </w:t>
            </w:r>
            <w:r w:rsidRPr="00B67FC6">
              <w:rPr>
                <w:b/>
                <w:sz w:val="18"/>
                <w:szCs w:val="18"/>
              </w:rPr>
              <w:t>Sr</w:t>
            </w:r>
            <w:r w:rsidRPr="00693EE0">
              <w:rPr>
                <w:sz w:val="18"/>
                <w:szCs w:val="18"/>
              </w:rPr>
              <w:t xml:space="preserve">, Tafelarbeit </w:t>
            </w:r>
            <w:r w:rsidRPr="00B67FC6">
              <w:rPr>
                <w:b/>
                <w:sz w:val="18"/>
                <w:szCs w:val="18"/>
              </w:rPr>
              <w:t>Ta</w:t>
            </w:r>
            <w:r w:rsidRPr="00693EE0">
              <w:rPr>
                <w:sz w:val="18"/>
                <w:szCs w:val="18"/>
              </w:rPr>
              <w:t xml:space="preserve">, Experiment </w:t>
            </w:r>
            <w:r w:rsidRPr="00B67FC6">
              <w:rPr>
                <w:b/>
                <w:sz w:val="18"/>
                <w:szCs w:val="18"/>
              </w:rPr>
              <w:t>Ex</w:t>
            </w:r>
            <w:r w:rsidRPr="00693EE0">
              <w:rPr>
                <w:sz w:val="18"/>
                <w:szCs w:val="18"/>
              </w:rPr>
              <w:t xml:space="preserve">, Rollenspiel </w:t>
            </w:r>
            <w:r w:rsidRPr="00B67FC6">
              <w:rPr>
                <w:b/>
                <w:sz w:val="18"/>
                <w:szCs w:val="18"/>
              </w:rPr>
              <w:t>R</w:t>
            </w:r>
            <w:r>
              <w:rPr>
                <w:b/>
                <w:sz w:val="18"/>
                <w:szCs w:val="18"/>
              </w:rPr>
              <w:t>s</w:t>
            </w:r>
            <w:r>
              <w:rPr>
                <w:sz w:val="18"/>
                <w:szCs w:val="18"/>
              </w:rPr>
              <w:br/>
            </w:r>
            <w:r w:rsidRPr="00693EE0">
              <w:rPr>
                <w:sz w:val="18"/>
                <w:szCs w:val="18"/>
              </w:rPr>
              <w:t xml:space="preserve">Sozialformen: Frontalunterricht </w:t>
            </w:r>
            <w:r w:rsidRPr="00B67FC6">
              <w:rPr>
                <w:b/>
                <w:sz w:val="18"/>
                <w:szCs w:val="18"/>
              </w:rPr>
              <w:t>Fu</w:t>
            </w:r>
            <w:r w:rsidRPr="00693EE0">
              <w:rPr>
                <w:sz w:val="18"/>
                <w:szCs w:val="18"/>
              </w:rPr>
              <w:t xml:space="preserve">, Gruppenarbeit </w:t>
            </w:r>
            <w:r w:rsidRPr="00B67FC6">
              <w:rPr>
                <w:b/>
                <w:sz w:val="18"/>
                <w:szCs w:val="18"/>
              </w:rPr>
              <w:t>Ga</w:t>
            </w:r>
            <w:r w:rsidRPr="00693EE0">
              <w:rPr>
                <w:sz w:val="18"/>
                <w:szCs w:val="18"/>
              </w:rPr>
              <w:t xml:space="preserve">, Partnerarbeit </w:t>
            </w:r>
            <w:r w:rsidRPr="00B67FC6">
              <w:rPr>
                <w:b/>
                <w:sz w:val="18"/>
                <w:szCs w:val="18"/>
              </w:rPr>
              <w:t>Pa</w:t>
            </w:r>
            <w:r w:rsidRPr="00693EE0">
              <w:rPr>
                <w:sz w:val="18"/>
                <w:szCs w:val="18"/>
              </w:rPr>
              <w:t xml:space="preserve">, Einzelarbeit </w:t>
            </w:r>
            <w:r w:rsidRPr="00B67FC6">
              <w:rPr>
                <w:b/>
                <w:sz w:val="18"/>
                <w:szCs w:val="18"/>
              </w:rPr>
              <w:t>Ea</w:t>
            </w:r>
          </w:p>
        </w:tc>
        <w:tc>
          <w:tcPr>
            <w:tcW w:w="28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9AD42A9" w14:textId="77777777" w:rsidR="007F1D70" w:rsidRPr="00693EE0" w:rsidRDefault="007F1D70" w:rsidP="00693EE0">
            <w:pPr>
              <w:rPr>
                <w:b/>
              </w:rPr>
            </w:pPr>
            <w:r w:rsidRPr="00693EE0">
              <w:rPr>
                <w:b/>
              </w:rPr>
              <w:t>Medien</w:t>
            </w:r>
          </w:p>
          <w:p w14:paraId="46E331F3" w14:textId="77777777" w:rsidR="007F1D70" w:rsidRPr="00693EE0" w:rsidRDefault="007F1D70" w:rsidP="00B67F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Fachbuch </w:t>
            </w:r>
            <w:r w:rsidRPr="00B67FC6">
              <w:rPr>
                <w:b/>
                <w:sz w:val="18"/>
                <w:szCs w:val="18"/>
              </w:rPr>
              <w:t>Fb</w:t>
            </w:r>
            <w:r>
              <w:rPr>
                <w:sz w:val="18"/>
                <w:szCs w:val="18"/>
              </w:rPr>
              <w:t xml:space="preserve">, Tabellenbuch </w:t>
            </w:r>
            <w:r w:rsidRPr="00B67FC6">
              <w:rPr>
                <w:b/>
                <w:sz w:val="18"/>
                <w:szCs w:val="18"/>
              </w:rPr>
              <w:t>Tb</w:t>
            </w:r>
            <w:r>
              <w:rPr>
                <w:sz w:val="18"/>
                <w:szCs w:val="18"/>
              </w:rPr>
              <w:t xml:space="preserve">, Skript </w:t>
            </w:r>
            <w:r w:rsidRPr="00B67FC6">
              <w:rPr>
                <w:b/>
                <w:sz w:val="18"/>
                <w:szCs w:val="18"/>
              </w:rPr>
              <w:t>Sk</w:t>
            </w:r>
            <w:r>
              <w:rPr>
                <w:sz w:val="18"/>
                <w:szCs w:val="18"/>
              </w:rPr>
              <w:t>,</w:t>
            </w:r>
            <w:r w:rsidRPr="00693EE0">
              <w:rPr>
                <w:sz w:val="18"/>
                <w:szCs w:val="18"/>
              </w:rPr>
              <w:t xml:space="preserve"> Tafel </w:t>
            </w:r>
            <w:r w:rsidRPr="00B67FC6">
              <w:rPr>
                <w:b/>
                <w:sz w:val="18"/>
                <w:szCs w:val="18"/>
              </w:rPr>
              <w:t>Ta</w:t>
            </w:r>
            <w:r w:rsidRPr="00693EE0">
              <w:rPr>
                <w:sz w:val="18"/>
                <w:szCs w:val="18"/>
              </w:rPr>
              <w:t xml:space="preserve">, OH-Folie </w:t>
            </w:r>
            <w:r w:rsidRPr="00B67FC6">
              <w:rPr>
                <w:b/>
                <w:sz w:val="18"/>
                <w:szCs w:val="18"/>
              </w:rPr>
              <w:t>Fo</w:t>
            </w:r>
            <w:r w:rsidRPr="00693EE0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 xml:space="preserve">Bildschirmpräsentation </w:t>
            </w:r>
            <w:r w:rsidRPr="00B67FC6">
              <w:rPr>
                <w:b/>
                <w:sz w:val="18"/>
                <w:szCs w:val="18"/>
              </w:rPr>
              <w:t>Bp</w:t>
            </w:r>
            <w:r>
              <w:rPr>
                <w:sz w:val="18"/>
                <w:szCs w:val="18"/>
              </w:rPr>
              <w:t xml:space="preserve">, </w:t>
            </w:r>
            <w:r w:rsidRPr="00693EE0">
              <w:rPr>
                <w:sz w:val="18"/>
                <w:szCs w:val="18"/>
              </w:rPr>
              <w:t xml:space="preserve">Arbeitsblatt </w:t>
            </w:r>
            <w:r w:rsidRPr="00B67FC6">
              <w:rPr>
                <w:b/>
                <w:sz w:val="18"/>
                <w:szCs w:val="18"/>
              </w:rPr>
              <w:t>Ab</w:t>
            </w:r>
            <w:r w:rsidRPr="00693EE0">
              <w:rPr>
                <w:sz w:val="18"/>
                <w:szCs w:val="18"/>
              </w:rPr>
              <w:t xml:space="preserve">, </w:t>
            </w:r>
            <w:r w:rsidRPr="00B67FC6">
              <w:rPr>
                <w:b/>
                <w:sz w:val="18"/>
                <w:szCs w:val="18"/>
              </w:rPr>
              <w:t>PC</w:t>
            </w:r>
          </w:p>
        </w:tc>
      </w:tr>
      <w:tr w:rsidR="007F1D70" w14:paraId="6B6F8154" w14:textId="77777777" w:rsidTr="00DD014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273"/>
        </w:trPr>
        <w:tc>
          <w:tcPr>
            <w:tcW w:w="7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</w:tcPr>
          <w:p w14:paraId="55A0F14C" w14:textId="0AD9BAC6" w:rsidR="007F1D70" w:rsidRDefault="00811492" w:rsidP="00693EE0">
            <w:r w:rsidRPr="00811492">
              <w:t>10</w:t>
            </w:r>
          </w:p>
          <w:p w14:paraId="6BF904C5" w14:textId="77777777" w:rsidR="00E85EFB" w:rsidRDefault="00E85EFB" w:rsidP="00693EE0"/>
          <w:p w14:paraId="612C6AD5" w14:textId="77777777" w:rsidR="00E85EFB" w:rsidRDefault="00E85EFB" w:rsidP="00693EE0"/>
          <w:p w14:paraId="4EB77E7C" w14:textId="77777777" w:rsidR="00E85EFB" w:rsidRDefault="00E85EFB" w:rsidP="00693EE0"/>
          <w:p w14:paraId="69C91378" w14:textId="77777777" w:rsidR="00E85EFB" w:rsidRDefault="00E85EFB" w:rsidP="00693EE0"/>
          <w:p w14:paraId="38E3F3D7" w14:textId="77777777" w:rsidR="00E85EFB" w:rsidRDefault="00E85EFB" w:rsidP="00693EE0"/>
          <w:p w14:paraId="2AE6FF7B" w14:textId="77777777" w:rsidR="00CF656D" w:rsidRDefault="00CF656D" w:rsidP="00693EE0"/>
          <w:p w14:paraId="243E0779" w14:textId="77777777" w:rsidR="00485D44" w:rsidRDefault="00485D44" w:rsidP="00693EE0"/>
          <w:p w14:paraId="758384F8" w14:textId="77777777" w:rsidR="00431B1F" w:rsidRDefault="00431B1F" w:rsidP="00693EE0"/>
          <w:p w14:paraId="5D2145FD" w14:textId="3B92FF8F" w:rsidR="00E85EFB" w:rsidRDefault="007A3CCC" w:rsidP="00693EE0">
            <w:r>
              <w:t>20</w:t>
            </w:r>
          </w:p>
          <w:p w14:paraId="3641A1A5" w14:textId="77777777" w:rsidR="004D4F0B" w:rsidRDefault="004D4F0B" w:rsidP="00693EE0"/>
          <w:p w14:paraId="35C01495" w14:textId="77777777" w:rsidR="004D4F0B" w:rsidRDefault="004D4F0B" w:rsidP="00693EE0"/>
          <w:p w14:paraId="2EF11FE7" w14:textId="77777777" w:rsidR="00FD0E6B" w:rsidRDefault="00FD0E6B" w:rsidP="00693EE0"/>
          <w:p w14:paraId="08184CB6" w14:textId="77777777" w:rsidR="00FD0E6B" w:rsidRDefault="00FD0E6B" w:rsidP="00693EE0"/>
          <w:p w14:paraId="7FE847AC" w14:textId="77777777" w:rsidR="00FD2A76" w:rsidRDefault="00FD2A76" w:rsidP="00693EE0"/>
          <w:p w14:paraId="1AC5519F" w14:textId="77777777" w:rsidR="00FD2A76" w:rsidRDefault="00FD2A76" w:rsidP="00693EE0"/>
          <w:p w14:paraId="34048027" w14:textId="77777777" w:rsidR="00FD2A76" w:rsidRDefault="00FD2A76" w:rsidP="00693EE0"/>
          <w:p w14:paraId="2FFB2715" w14:textId="77777777" w:rsidR="00CD650F" w:rsidRDefault="00CD650F" w:rsidP="00693EE0"/>
          <w:p w14:paraId="66F3317F" w14:textId="77777777" w:rsidR="00157BC6" w:rsidRDefault="00157BC6" w:rsidP="00693EE0"/>
          <w:p w14:paraId="6CF94999" w14:textId="5A627FB5" w:rsidR="00AD274A" w:rsidRDefault="009755CA" w:rsidP="00693EE0">
            <w:r w:rsidRPr="009755CA">
              <w:t>15</w:t>
            </w:r>
          </w:p>
          <w:p w14:paraId="096AAC70" w14:textId="77777777" w:rsidR="009755CA" w:rsidRDefault="009755CA" w:rsidP="00693EE0"/>
          <w:p w14:paraId="4EE59551" w14:textId="77777777" w:rsidR="009755CA" w:rsidRDefault="009755CA" w:rsidP="00693EE0"/>
          <w:p w14:paraId="46C4F3D0" w14:textId="77777777" w:rsidR="009755CA" w:rsidRDefault="009755CA" w:rsidP="00693EE0"/>
          <w:p w14:paraId="1FC7AB48" w14:textId="77777777" w:rsidR="00DF24AC" w:rsidRDefault="00DF24AC" w:rsidP="00693EE0"/>
          <w:p w14:paraId="61DAFD8A" w14:textId="77777777" w:rsidR="00DF24AC" w:rsidRDefault="00DF24AC" w:rsidP="00693EE0"/>
          <w:p w14:paraId="3637C5B7" w14:textId="77777777" w:rsidR="00DF24AC" w:rsidRDefault="00DF24AC" w:rsidP="00693EE0"/>
          <w:p w14:paraId="2A7C0BEE" w14:textId="77777777" w:rsidR="00DF24AC" w:rsidRDefault="00DF24AC" w:rsidP="00693EE0"/>
          <w:p w14:paraId="52CB7E8B" w14:textId="77777777" w:rsidR="00DF24AC" w:rsidRDefault="00DF24AC" w:rsidP="00693EE0"/>
          <w:p w14:paraId="475AC32B" w14:textId="70295994" w:rsidR="009755CA" w:rsidRDefault="009755CA" w:rsidP="00693EE0">
            <w:r w:rsidRPr="009755CA">
              <w:t>30</w:t>
            </w:r>
          </w:p>
          <w:p w14:paraId="099D9E3F" w14:textId="77777777" w:rsidR="009755CA" w:rsidRDefault="009755CA" w:rsidP="00693EE0"/>
          <w:p w14:paraId="08497EEF" w14:textId="77777777" w:rsidR="009755CA" w:rsidRDefault="009755CA" w:rsidP="00693EE0"/>
          <w:p w14:paraId="204F23CA" w14:textId="77777777" w:rsidR="0002722B" w:rsidRDefault="0002722B" w:rsidP="00693EE0"/>
          <w:p w14:paraId="447EE67B" w14:textId="77777777" w:rsidR="0002722B" w:rsidRDefault="0002722B" w:rsidP="00693EE0"/>
          <w:p w14:paraId="296E1D92" w14:textId="77777777" w:rsidR="0002722B" w:rsidRDefault="0002722B" w:rsidP="00693EE0"/>
          <w:p w14:paraId="13E704AE" w14:textId="77777777" w:rsidR="0002722B" w:rsidRDefault="0002722B" w:rsidP="00693EE0"/>
          <w:p w14:paraId="67080BCE" w14:textId="77777777" w:rsidR="0002722B" w:rsidRDefault="0002722B" w:rsidP="00693EE0"/>
          <w:p w14:paraId="37070F0D" w14:textId="77777777" w:rsidR="009A7AB9" w:rsidRDefault="009A7AB9" w:rsidP="00693EE0"/>
          <w:p w14:paraId="765D6E62" w14:textId="13767C63" w:rsidR="009755CA" w:rsidRDefault="009755CA" w:rsidP="00693EE0">
            <w:r w:rsidRPr="009755CA">
              <w:lastRenderedPageBreak/>
              <w:t>15</w:t>
            </w:r>
          </w:p>
          <w:p w14:paraId="5BD1F41D" w14:textId="77777777" w:rsidR="00AD274A" w:rsidRDefault="00AD274A" w:rsidP="00693EE0"/>
          <w:p w14:paraId="295FF897" w14:textId="77777777" w:rsidR="00FD2A76" w:rsidRDefault="00FD2A76" w:rsidP="00693EE0"/>
          <w:p w14:paraId="3D3ECD59" w14:textId="3C23FD90" w:rsidR="00DD16B8" w:rsidRDefault="00DD16B8" w:rsidP="00462860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6CD614D3" w14:textId="77777777" w:rsidR="007F1D70" w:rsidRDefault="008C0315" w:rsidP="00693EE0">
            <w:r>
              <w:lastRenderedPageBreak/>
              <w:t>Einstieg</w:t>
            </w:r>
          </w:p>
          <w:p w14:paraId="06B67D0D" w14:textId="77777777" w:rsidR="00E85EFB" w:rsidRDefault="00E85EFB" w:rsidP="00693EE0"/>
          <w:p w14:paraId="5E5CAC0B" w14:textId="77777777" w:rsidR="00E85EFB" w:rsidRDefault="00E85EFB" w:rsidP="00693EE0"/>
          <w:p w14:paraId="6E0F7B22" w14:textId="77777777" w:rsidR="00E85EFB" w:rsidRDefault="00E85EFB" w:rsidP="00693EE0"/>
          <w:p w14:paraId="3B3BBB5A" w14:textId="77777777" w:rsidR="00E85EFB" w:rsidRDefault="00E85EFB" w:rsidP="00693EE0"/>
          <w:p w14:paraId="7E17B72B" w14:textId="77777777" w:rsidR="00E85EFB" w:rsidRDefault="00E85EFB" w:rsidP="00693EE0"/>
          <w:p w14:paraId="1328B85E" w14:textId="77777777" w:rsidR="00CF656D" w:rsidRDefault="00CF656D" w:rsidP="00693EE0"/>
          <w:p w14:paraId="02712CA1" w14:textId="77777777" w:rsidR="00485D44" w:rsidRDefault="00485D44" w:rsidP="00693EE0"/>
          <w:p w14:paraId="47FC1314" w14:textId="77777777" w:rsidR="00431B1F" w:rsidRDefault="00431B1F" w:rsidP="00693EE0"/>
          <w:p w14:paraId="2CBE5028" w14:textId="55C93ED6" w:rsidR="004D4F0B" w:rsidRDefault="00431B1F" w:rsidP="00693EE0">
            <w:r w:rsidRPr="00431B1F">
              <w:t>Erarbeitung 1</w:t>
            </w:r>
          </w:p>
          <w:p w14:paraId="67A9300F" w14:textId="77777777" w:rsidR="00FD0E6B" w:rsidRDefault="00FD0E6B" w:rsidP="00693EE0"/>
          <w:p w14:paraId="4E4DB6FB" w14:textId="77777777" w:rsidR="00FD0E6B" w:rsidRDefault="00FD0E6B" w:rsidP="00693EE0"/>
          <w:p w14:paraId="0899863C" w14:textId="77777777" w:rsidR="00FD2A76" w:rsidRDefault="00FD2A76" w:rsidP="00693EE0"/>
          <w:p w14:paraId="36098DBB" w14:textId="77777777" w:rsidR="00FD2A76" w:rsidRDefault="00FD2A76" w:rsidP="00693EE0"/>
          <w:p w14:paraId="005D93ED" w14:textId="77777777" w:rsidR="00CD650F" w:rsidRDefault="00CD650F" w:rsidP="00693EE0"/>
          <w:p w14:paraId="45C33E5C" w14:textId="77777777" w:rsidR="0028503F" w:rsidRDefault="0028503F" w:rsidP="00693EE0"/>
          <w:p w14:paraId="149B7595" w14:textId="77777777" w:rsidR="00157BC6" w:rsidRDefault="00157BC6" w:rsidP="00693EE0"/>
          <w:p w14:paraId="5DE5F7E0" w14:textId="77777777" w:rsidR="00425FB6" w:rsidRDefault="00425FB6" w:rsidP="00693EE0"/>
          <w:p w14:paraId="74F5572B" w14:textId="77777777" w:rsidR="00425FB6" w:rsidRDefault="00425FB6" w:rsidP="00693EE0"/>
          <w:p w14:paraId="6EBD0C4B" w14:textId="77777777" w:rsidR="00425FB6" w:rsidRDefault="00425FB6" w:rsidP="00425FB6">
            <w:r>
              <w:t>Erarbeitung 2 und</w:t>
            </w:r>
          </w:p>
          <w:p w14:paraId="5A4CB107" w14:textId="5B441287" w:rsidR="00FD0E6B" w:rsidRDefault="00425FB6" w:rsidP="00425FB6">
            <w:r>
              <w:t>Ergebnissicherung 1</w:t>
            </w:r>
          </w:p>
          <w:p w14:paraId="353DE131" w14:textId="77777777" w:rsidR="00E85EFB" w:rsidRDefault="00E85EFB" w:rsidP="00693EE0"/>
          <w:p w14:paraId="4BAAA44D" w14:textId="77777777" w:rsidR="00DF24AC" w:rsidRDefault="00DF24AC" w:rsidP="00693EE0"/>
          <w:p w14:paraId="54B4169C" w14:textId="77777777" w:rsidR="00DF24AC" w:rsidRDefault="00DF24AC" w:rsidP="00693EE0"/>
          <w:p w14:paraId="37E4C720" w14:textId="77777777" w:rsidR="00DF24AC" w:rsidRDefault="00DF24AC" w:rsidP="00693EE0"/>
          <w:p w14:paraId="4EFBB4A6" w14:textId="77777777" w:rsidR="00DF24AC" w:rsidRDefault="00DF24AC" w:rsidP="00693EE0"/>
          <w:p w14:paraId="3326D74A" w14:textId="77777777" w:rsidR="00DF24AC" w:rsidRDefault="00DF24AC" w:rsidP="00693EE0"/>
          <w:p w14:paraId="65F5D199" w14:textId="77777777" w:rsidR="00DF24AC" w:rsidRDefault="00DF24AC" w:rsidP="00693EE0">
            <w:pPr>
              <w:rPr>
                <w:bCs/>
              </w:rPr>
            </w:pPr>
            <w:r w:rsidRPr="00DF24AC">
              <w:rPr>
                <w:bCs/>
              </w:rPr>
              <w:t>Erarbeitung 3</w:t>
            </w:r>
          </w:p>
          <w:p w14:paraId="3FE2FA2C" w14:textId="77777777" w:rsidR="0002722B" w:rsidRDefault="0002722B" w:rsidP="00693EE0">
            <w:pPr>
              <w:rPr>
                <w:bCs/>
              </w:rPr>
            </w:pPr>
          </w:p>
          <w:p w14:paraId="1635228B" w14:textId="77777777" w:rsidR="0002722B" w:rsidRDefault="0002722B" w:rsidP="00693EE0">
            <w:pPr>
              <w:rPr>
                <w:bCs/>
              </w:rPr>
            </w:pPr>
          </w:p>
          <w:p w14:paraId="785009B9" w14:textId="77777777" w:rsidR="0002722B" w:rsidRDefault="0002722B" w:rsidP="00693EE0">
            <w:pPr>
              <w:rPr>
                <w:bCs/>
              </w:rPr>
            </w:pPr>
          </w:p>
          <w:p w14:paraId="46A7DD23" w14:textId="77777777" w:rsidR="0002722B" w:rsidRDefault="0002722B" w:rsidP="00693EE0">
            <w:pPr>
              <w:rPr>
                <w:bCs/>
              </w:rPr>
            </w:pPr>
          </w:p>
          <w:p w14:paraId="6BB030F4" w14:textId="77777777" w:rsidR="0002722B" w:rsidRDefault="0002722B" w:rsidP="00693EE0">
            <w:pPr>
              <w:rPr>
                <w:bCs/>
              </w:rPr>
            </w:pPr>
          </w:p>
          <w:p w14:paraId="45EFEBD6" w14:textId="77777777" w:rsidR="0002722B" w:rsidRDefault="0002722B" w:rsidP="00693EE0">
            <w:pPr>
              <w:rPr>
                <w:bCs/>
              </w:rPr>
            </w:pPr>
          </w:p>
          <w:p w14:paraId="058B186A" w14:textId="77777777" w:rsidR="0002722B" w:rsidRDefault="0002722B" w:rsidP="00693EE0">
            <w:pPr>
              <w:rPr>
                <w:bCs/>
              </w:rPr>
            </w:pPr>
          </w:p>
          <w:p w14:paraId="2D58ACC5" w14:textId="1CFE2C89" w:rsidR="0002722B" w:rsidRPr="00DF24AC" w:rsidRDefault="0002722B" w:rsidP="00693EE0">
            <w:r w:rsidRPr="0002722B">
              <w:lastRenderedPageBreak/>
              <w:t>Ergebnissicherung 2</w:t>
            </w:r>
          </w:p>
        </w:tc>
        <w:tc>
          <w:tcPr>
            <w:tcW w:w="3278" w:type="dxa"/>
            <w:gridSpan w:val="2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4F445748" w14:textId="2669A068" w:rsidR="00CF656D" w:rsidRDefault="00253B45" w:rsidP="00693EE0">
            <w:r w:rsidRPr="00253B45">
              <w:lastRenderedPageBreak/>
              <w:t>Demonstration des fertigen Projekts der LED-Steuerung (HuskyLens erkennt Farbe und schaltet/blinkt LED).</w:t>
            </w:r>
          </w:p>
          <w:p w14:paraId="3A789133" w14:textId="77777777" w:rsidR="00485D44" w:rsidRDefault="00485D44" w:rsidP="00693EE0"/>
          <w:p w14:paraId="7440390B" w14:textId="77777777" w:rsidR="009A725C" w:rsidRDefault="009A725C" w:rsidP="00693EE0"/>
          <w:p w14:paraId="4F8A6A72" w14:textId="77777777" w:rsidR="009A725C" w:rsidRDefault="009A725C" w:rsidP="00693EE0"/>
          <w:p w14:paraId="2E0A10B4" w14:textId="77777777" w:rsidR="002F283E" w:rsidRDefault="002F283E" w:rsidP="00693EE0"/>
          <w:p w14:paraId="17ACA9F4" w14:textId="77777777" w:rsidR="00431B1F" w:rsidRDefault="00431B1F" w:rsidP="00693EE0"/>
          <w:p w14:paraId="61B6A321" w14:textId="325AADB0" w:rsidR="00FD2A76" w:rsidRDefault="00431B1F" w:rsidP="00693EE0">
            <w:r w:rsidRPr="00431B1F">
              <w:t>Die SuS definieren die PINs für die LEDs und bauen die Hardware auf.</w:t>
            </w:r>
          </w:p>
          <w:p w14:paraId="41DB412B" w14:textId="77777777" w:rsidR="00FD2A76" w:rsidRDefault="00FD2A76" w:rsidP="00693EE0"/>
          <w:p w14:paraId="6AD2A00A" w14:textId="77777777" w:rsidR="00FD2A76" w:rsidRDefault="00FD2A76" w:rsidP="00693EE0"/>
          <w:p w14:paraId="2EFB88A6" w14:textId="77777777" w:rsidR="00CD650F" w:rsidRDefault="00CD650F" w:rsidP="00693EE0"/>
          <w:p w14:paraId="141EEB7D" w14:textId="77777777" w:rsidR="0028503F" w:rsidRDefault="0028503F" w:rsidP="00693EE0"/>
          <w:p w14:paraId="5EE723E1" w14:textId="77777777" w:rsidR="00157BC6" w:rsidRDefault="00157BC6" w:rsidP="00693EE0"/>
          <w:p w14:paraId="29D10858" w14:textId="77777777" w:rsidR="00157BC6" w:rsidRDefault="00157BC6" w:rsidP="00693EE0"/>
          <w:p w14:paraId="4F4B9247" w14:textId="77777777" w:rsidR="00A04525" w:rsidRDefault="00A04525" w:rsidP="00693EE0"/>
          <w:p w14:paraId="6A82CE48" w14:textId="77777777" w:rsidR="00FD2A76" w:rsidRDefault="00A04525" w:rsidP="00693EE0">
            <w:r w:rsidRPr="00A04525">
              <w:t>Das Code-Grundgerüst (Variablen, enum, setup()) wird erarbeitet. Initialisierung der Kamera.</w:t>
            </w:r>
          </w:p>
          <w:p w14:paraId="5EBB8425" w14:textId="77777777" w:rsidR="00DF24AC" w:rsidRDefault="00DF24AC" w:rsidP="00693EE0"/>
          <w:p w14:paraId="7C5E4F33" w14:textId="77777777" w:rsidR="00DF24AC" w:rsidRDefault="00DF24AC" w:rsidP="00693EE0"/>
          <w:p w14:paraId="39B5AECD" w14:textId="77777777" w:rsidR="00DF24AC" w:rsidRDefault="00DF24AC" w:rsidP="00693EE0"/>
          <w:p w14:paraId="3466DA3A" w14:textId="77777777" w:rsidR="00DF24AC" w:rsidRDefault="00DF24AC" w:rsidP="00693EE0"/>
          <w:p w14:paraId="5D8E2FB0" w14:textId="77777777" w:rsidR="00DF24AC" w:rsidRDefault="00DF24AC" w:rsidP="00693EE0"/>
          <w:p w14:paraId="6D4EE1B1" w14:textId="77777777" w:rsidR="00DF24AC" w:rsidRDefault="00754C74" w:rsidP="00693EE0">
            <w:r w:rsidRPr="00754C74">
              <w:t>Programmierung der loop(): Auslesen der API, Zuweisen des enums, (nicht-blockierendes) Schalten der LEDs.</w:t>
            </w:r>
          </w:p>
          <w:p w14:paraId="400D4FFE" w14:textId="77777777" w:rsidR="0002722B" w:rsidRDefault="0002722B" w:rsidP="00693EE0"/>
          <w:p w14:paraId="1ADE4A07" w14:textId="77777777" w:rsidR="0002722B" w:rsidRDefault="0002722B" w:rsidP="00693EE0"/>
          <w:p w14:paraId="66CA3390" w14:textId="77777777" w:rsidR="0002722B" w:rsidRDefault="0002722B" w:rsidP="00693EE0"/>
          <w:p w14:paraId="3DE8C873" w14:textId="4236D7AC" w:rsidR="0002722B" w:rsidRDefault="0002722B" w:rsidP="00693EE0">
            <w:r w:rsidRPr="0002722B">
              <w:lastRenderedPageBreak/>
              <w:t>Code-Review, Vorstellung der Ergebnisse und Beheben typischer Fehler.</w:t>
            </w:r>
          </w:p>
        </w:tc>
        <w:tc>
          <w:tcPr>
            <w:tcW w:w="6741" w:type="dxa"/>
            <w:gridSpan w:val="4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42B7E74" w14:textId="77777777" w:rsidR="00253B45" w:rsidRDefault="00253B45" w:rsidP="00253B45">
            <w:r w:rsidRPr="002F283E">
              <w:rPr>
                <w:b/>
              </w:rPr>
              <w:lastRenderedPageBreak/>
              <w:t>Lh:</w:t>
            </w:r>
            <w:r>
              <w:t xml:space="preserve"> Die Lehrkraft motiviert für das Projekt und erklärt das Ziel der Doppelstunde.</w:t>
            </w:r>
          </w:p>
          <w:p w14:paraId="05603A46" w14:textId="77777777" w:rsidR="00253B45" w:rsidRDefault="00253B45" w:rsidP="00253B45">
            <w:r w:rsidRPr="002F283E">
              <w:rPr>
                <w:b/>
              </w:rPr>
              <w:t>Sh:</w:t>
            </w:r>
            <w:r>
              <w:t xml:space="preserve"> Die SuS beobachten die Demonstration, äußern Vermutungen zur technischen Umsetzung und führen einen Dialog mit der Lehrkraft.</w:t>
            </w:r>
          </w:p>
          <w:p w14:paraId="47BED599" w14:textId="77777777" w:rsidR="00253B45" w:rsidRDefault="00253B45" w:rsidP="00253B45">
            <w:r w:rsidRPr="002F283E">
              <w:rPr>
                <w:b/>
              </w:rPr>
              <w:t>Handlungsmuster</w:t>
            </w:r>
            <w:r>
              <w:t>: Ug, Ex</w:t>
            </w:r>
          </w:p>
          <w:p w14:paraId="3E20A745" w14:textId="7ACB023B" w:rsidR="009A725C" w:rsidRDefault="00253B45" w:rsidP="00253B45">
            <w:r w:rsidRPr="002F283E">
              <w:rPr>
                <w:b/>
              </w:rPr>
              <w:t>Sozialformen:</w:t>
            </w:r>
            <w:r>
              <w:t xml:space="preserve"> Fu</w:t>
            </w:r>
          </w:p>
          <w:p w14:paraId="3DE13734" w14:textId="77777777" w:rsidR="00253B45" w:rsidRDefault="00253B45" w:rsidP="00253B45"/>
          <w:p w14:paraId="670DB37E" w14:textId="77777777" w:rsidR="00253B45" w:rsidRDefault="00253B45" w:rsidP="00253B45"/>
          <w:p w14:paraId="002DAE0F" w14:textId="75AA2E59" w:rsidR="00431B1F" w:rsidRDefault="00431B1F" w:rsidP="00431B1F">
            <w:r w:rsidRPr="00431B1F">
              <w:rPr>
                <w:b/>
              </w:rPr>
              <w:t>Lh:</w:t>
            </w:r>
            <w:r>
              <w:t xml:space="preserve"> Die Lehrkraft erinnert kurz an I2C (A4/A5 beim Uno) </w:t>
            </w:r>
            <w:r w:rsidR="00EE2EDF">
              <w:t xml:space="preserve">und </w:t>
            </w:r>
            <w:r w:rsidR="008E7F19">
              <w:t>tut</w:t>
            </w:r>
            <w:r w:rsidR="008D34DC">
              <w:t xml:space="preserve"> </w:t>
            </w:r>
            <w:r w:rsidR="00EE2EDF">
              <w:t>die SuS darauf hin</w:t>
            </w:r>
            <w:r w:rsidR="008E7F19">
              <w:t>weisen</w:t>
            </w:r>
            <w:r w:rsidR="00EE2EDF">
              <w:t>, d</w:t>
            </w:r>
            <w:r w:rsidR="00633215">
              <w:t>ie</w:t>
            </w:r>
            <w:r w:rsidR="00EE2EDF">
              <w:t xml:space="preserve"> aus der letzten </w:t>
            </w:r>
            <w:r w:rsidR="00B36C59">
              <w:t>Unterrichtsstunde entworfenen</w:t>
            </w:r>
            <w:r w:rsidR="00B36C59" w:rsidRPr="00633215">
              <w:t xml:space="preserve"> </w:t>
            </w:r>
            <w:r w:rsidR="00633215" w:rsidRPr="00633215">
              <w:rPr>
                <w:bCs/>
              </w:rPr>
              <w:t>Aufbauskizze</w:t>
            </w:r>
            <w:r w:rsidR="00633215" w:rsidRPr="00633215">
              <w:t xml:space="preserve"> </w:t>
            </w:r>
            <w:r w:rsidR="00B36C59">
              <w:t xml:space="preserve">zu verwenden. </w:t>
            </w:r>
          </w:p>
          <w:p w14:paraId="3BC6A859" w14:textId="77ED7CF6" w:rsidR="00431B1F" w:rsidRDefault="00431B1F" w:rsidP="00431B1F">
            <w:r w:rsidRPr="00431B1F">
              <w:rPr>
                <w:b/>
              </w:rPr>
              <w:t>Sh:</w:t>
            </w:r>
            <w:r>
              <w:t xml:space="preserve"> In Gruppenarbeit</w:t>
            </w:r>
            <w:r w:rsidR="00482A11">
              <w:t xml:space="preserve"> (2 bis 3 Personen)</w:t>
            </w:r>
            <w:r>
              <w:t xml:space="preserve"> schließen die SuS den Arduino, die LEDs und die Kamera an das Steckbrett an. Sie nutzen d</w:t>
            </w:r>
            <w:r w:rsidR="00957D9F">
              <w:t>ie</w:t>
            </w:r>
            <w:r>
              <w:t xml:space="preserve"> </w:t>
            </w:r>
            <w:r w:rsidR="00957D9F" w:rsidRPr="00957D9F">
              <w:rPr>
                <w:bCs/>
              </w:rPr>
              <w:t>Aufbauskizze</w:t>
            </w:r>
            <w:r>
              <w:t>, um selbstständig zu arbeiten.</w:t>
            </w:r>
          </w:p>
          <w:p w14:paraId="263D3202" w14:textId="77777777" w:rsidR="00431B1F" w:rsidRDefault="00431B1F" w:rsidP="00431B1F">
            <w:r w:rsidRPr="00431B1F">
              <w:rPr>
                <w:b/>
              </w:rPr>
              <w:t>Handlungsmuster:</w:t>
            </w:r>
            <w:r>
              <w:t xml:space="preserve"> Lv, Ug</w:t>
            </w:r>
          </w:p>
          <w:p w14:paraId="063001AE" w14:textId="2424F67D" w:rsidR="00157BC6" w:rsidRDefault="00431B1F" w:rsidP="00431B1F">
            <w:r w:rsidRPr="00431B1F">
              <w:rPr>
                <w:b/>
              </w:rPr>
              <w:t>Sozialformen:</w:t>
            </w:r>
            <w:r>
              <w:t xml:space="preserve"> Fu, Ga / Pa</w:t>
            </w:r>
          </w:p>
          <w:p w14:paraId="44261316" w14:textId="77777777" w:rsidR="00157BC6" w:rsidRDefault="00157BC6" w:rsidP="00693EE0"/>
          <w:p w14:paraId="7B44A66E" w14:textId="77777777" w:rsidR="00AC7F01" w:rsidRDefault="00AC7F01" w:rsidP="00AC7F01"/>
          <w:p w14:paraId="2199087A" w14:textId="6B3F6CFA" w:rsidR="00AC7F01" w:rsidRDefault="00AC7F01" w:rsidP="00AC7F01">
            <w:r w:rsidRPr="00AC7F01">
              <w:rPr>
                <w:b/>
              </w:rPr>
              <w:t>Lh:</w:t>
            </w:r>
            <w:r>
              <w:t xml:space="preserve"> Die Lehrkraft bespricht das Setup am Beamer und fragt, welche Verantwortlichkeiten die Funktionen haben. Sie stellt sicher, dass alle das Konzept der "Zustände" (enum) verstanden haben.</w:t>
            </w:r>
          </w:p>
          <w:p w14:paraId="3E257F64" w14:textId="77777777" w:rsidR="00AC7F01" w:rsidRDefault="00AC7F01" w:rsidP="00AC7F01">
            <w:r w:rsidRPr="00AC7F01">
              <w:rPr>
                <w:b/>
              </w:rPr>
              <w:t>Sh:</w:t>
            </w:r>
            <w:r>
              <w:t xml:space="preserve"> Die SuS tippen/kopieren den Setup-Code, passen ggf. ihre Pins an und führen den Code aus. Der Serielle Monitor muss "Bereit" melden.</w:t>
            </w:r>
          </w:p>
          <w:p w14:paraId="3CED8818" w14:textId="77777777" w:rsidR="00AC7F01" w:rsidRDefault="00AC7F01" w:rsidP="00AC7F01">
            <w:r w:rsidRPr="00AC7F01">
              <w:rPr>
                <w:b/>
              </w:rPr>
              <w:t>Handlungsmuster:</w:t>
            </w:r>
            <w:r>
              <w:t xml:space="preserve"> Ug, Ta</w:t>
            </w:r>
          </w:p>
          <w:p w14:paraId="02668FE2" w14:textId="77777777" w:rsidR="003525AC" w:rsidRDefault="00AC7F01" w:rsidP="00AC7F01">
            <w:r w:rsidRPr="00AC7F01">
              <w:rPr>
                <w:b/>
              </w:rPr>
              <w:t>Sozialformen:</w:t>
            </w:r>
            <w:r>
              <w:t xml:space="preserve"> Fu, Ea</w:t>
            </w:r>
          </w:p>
          <w:p w14:paraId="2E768169" w14:textId="77777777" w:rsidR="00DF3B28" w:rsidRDefault="00DF3B28" w:rsidP="00AC7F01"/>
          <w:p w14:paraId="71D2F9D4" w14:textId="77777777" w:rsidR="00DF3B28" w:rsidRDefault="00DF3B28" w:rsidP="00DF3B28">
            <w:r w:rsidRPr="00DF3B28">
              <w:rPr>
                <w:b/>
              </w:rPr>
              <w:t>Lh:</w:t>
            </w:r>
            <w:r>
              <w:t xml:space="preserve"> Die Lehrkraft teilt ein "Cheat-Sheet" mit den nötigen API-Befehlen der HuskyLens aus. Sie steht als Lernbegleiter/Coach zur Verfügung und hilft bei Logikfehlern (z. B. falsches Klammersetzen, Probleme mit millis()).</w:t>
            </w:r>
          </w:p>
          <w:p w14:paraId="09FCF6CC" w14:textId="77777777" w:rsidR="00DF3B28" w:rsidRDefault="00DF3B28" w:rsidP="00DF3B28">
            <w:r w:rsidRPr="00DF3B28">
              <w:rPr>
                <w:b/>
              </w:rPr>
              <w:t>Sh:</w:t>
            </w:r>
            <w:r>
              <w:t xml:space="preserve"> Die SuS programmieren die loop(). Sie prüfen die Bedingungen, ändern den LED-Status ab und testen ihren Code live mit farbigen Objekten vor der Kamera.</w:t>
            </w:r>
          </w:p>
          <w:p w14:paraId="7A4CE9A8" w14:textId="77777777" w:rsidR="00DF3B28" w:rsidRDefault="00DF3B28" w:rsidP="00DF3B28">
            <w:r w:rsidRPr="00DF3B28">
              <w:rPr>
                <w:b/>
              </w:rPr>
              <w:t>Handlungsmuster:</w:t>
            </w:r>
            <w:r>
              <w:t xml:space="preserve"> Ug, Ex</w:t>
            </w:r>
          </w:p>
          <w:p w14:paraId="75B8981A" w14:textId="77777777" w:rsidR="00DF3B28" w:rsidRDefault="00DF3B28" w:rsidP="00DF3B28">
            <w:r w:rsidRPr="00DF3B28">
              <w:rPr>
                <w:b/>
              </w:rPr>
              <w:t>Sozialformen:</w:t>
            </w:r>
            <w:r>
              <w:t xml:space="preserve"> Ga / Pa, Ea</w:t>
            </w:r>
          </w:p>
          <w:p w14:paraId="23A06376" w14:textId="77777777" w:rsidR="00AD39F8" w:rsidRDefault="00AD39F8" w:rsidP="00AD39F8">
            <w:r w:rsidRPr="00AD39F8">
              <w:rPr>
                <w:b/>
              </w:rPr>
              <w:lastRenderedPageBreak/>
              <w:t>Lh:</w:t>
            </w:r>
            <w:r>
              <w:t xml:space="preserve"> Die Lehrkraft bittet eine Gruppe, ihren Code am Beamer zu präsentieren. Sie greift typische Fehler auf (z. B. warum delay() das Einlesen der Kamera blockiert hätte).</w:t>
            </w:r>
          </w:p>
          <w:p w14:paraId="6E8769C8" w14:textId="77777777" w:rsidR="00AD39F8" w:rsidRDefault="00AD39F8" w:rsidP="00AD39F8">
            <w:r w:rsidRPr="00AD39F8">
              <w:rPr>
                <w:b/>
              </w:rPr>
              <w:t>Sh:</w:t>
            </w:r>
            <w:r>
              <w:t xml:space="preserve"> Die SuS präsentieren ihre Lösung. Die restlichen SuS vergleichen ihren Code, korrigieren Fehler und sichern das funktionierende Skript ab.</w:t>
            </w:r>
          </w:p>
          <w:p w14:paraId="06EE4EF8" w14:textId="77777777" w:rsidR="00AD39F8" w:rsidRDefault="00AD39F8" w:rsidP="00AD39F8">
            <w:r w:rsidRPr="00AD39F8">
              <w:rPr>
                <w:b/>
              </w:rPr>
              <w:t>Handlungsmuster:</w:t>
            </w:r>
            <w:r>
              <w:t xml:space="preserve"> Ug, Sr, Ta</w:t>
            </w:r>
          </w:p>
          <w:p w14:paraId="65E05706" w14:textId="77777777" w:rsidR="00AD39F8" w:rsidRDefault="00AD39F8" w:rsidP="00AD39F8">
            <w:r w:rsidRPr="00AD39F8">
              <w:rPr>
                <w:b/>
              </w:rPr>
              <w:t>Sozialformen:</w:t>
            </w:r>
            <w:r>
              <w:t xml:space="preserve"> Fu</w:t>
            </w:r>
          </w:p>
          <w:p w14:paraId="265EB72D" w14:textId="33495EDF" w:rsidR="00AD39F8" w:rsidRPr="00DF3B28" w:rsidRDefault="00AD39F8" w:rsidP="00AD39F8"/>
        </w:tc>
        <w:tc>
          <w:tcPr>
            <w:tcW w:w="2809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564B1D2" w14:textId="6F7207BF" w:rsidR="007A3CCC" w:rsidRPr="007A3CCC" w:rsidRDefault="001B4932" w:rsidP="00693EE0">
            <w:r w:rsidRPr="001B4932">
              <w:rPr>
                <w:b/>
              </w:rPr>
              <w:lastRenderedPageBreak/>
              <w:t>Arduino Uno, HuskyLens 2, Steckbrett, LEDs, PC, Beamer (Bp)</w:t>
            </w:r>
          </w:p>
          <w:p w14:paraId="26577E93" w14:textId="77777777" w:rsidR="007A3CCC" w:rsidRPr="007A3CCC" w:rsidRDefault="007A3CCC" w:rsidP="00693EE0"/>
          <w:p w14:paraId="54705A47" w14:textId="77777777" w:rsidR="007A3CCC" w:rsidRPr="007A3CCC" w:rsidRDefault="007A3CCC" w:rsidP="00693EE0"/>
          <w:p w14:paraId="541FE0B1" w14:textId="77777777" w:rsidR="00CF656D" w:rsidRDefault="00CF656D" w:rsidP="00693EE0"/>
          <w:p w14:paraId="5D7254C1" w14:textId="77777777" w:rsidR="00FD2A76" w:rsidRDefault="00FD2A76" w:rsidP="00693EE0"/>
          <w:p w14:paraId="1651E839" w14:textId="77777777" w:rsidR="00425FB6" w:rsidRDefault="00425FB6" w:rsidP="00693EE0"/>
          <w:p w14:paraId="2FFE0617" w14:textId="77777777" w:rsidR="00425FB6" w:rsidRDefault="00425FB6" w:rsidP="00693EE0"/>
          <w:p w14:paraId="2C4121D3" w14:textId="52F43BA0" w:rsidR="004D4F0B" w:rsidRDefault="00425FB6" w:rsidP="00693EE0">
            <w:r w:rsidRPr="00425FB6">
              <w:rPr>
                <w:b/>
              </w:rPr>
              <w:t>Ab (</w:t>
            </w:r>
            <w:r w:rsidR="00317F17" w:rsidRPr="00317F17">
              <w:rPr>
                <w:b/>
                <w:bCs/>
              </w:rPr>
              <w:t>Aufbauskizze</w:t>
            </w:r>
            <w:r w:rsidRPr="00425FB6">
              <w:rPr>
                <w:b/>
              </w:rPr>
              <w:t>), Arduino Uno, HuskyLens 2, Steckbretter, LEDs, Widerstände, Kabel</w:t>
            </w:r>
          </w:p>
          <w:p w14:paraId="6EB514EE" w14:textId="77777777" w:rsidR="00FD0E6B" w:rsidRDefault="00FD0E6B" w:rsidP="00693EE0"/>
          <w:p w14:paraId="3C7C8774" w14:textId="77777777" w:rsidR="00FD0E6B" w:rsidRDefault="00FD0E6B" w:rsidP="00693EE0"/>
          <w:p w14:paraId="242F5018" w14:textId="77777777" w:rsidR="00FD2A76" w:rsidRDefault="00FD2A76" w:rsidP="00693EE0"/>
          <w:p w14:paraId="1C54E4A3" w14:textId="77777777" w:rsidR="00CD650F" w:rsidRDefault="00CD650F" w:rsidP="00693EE0"/>
          <w:p w14:paraId="18ACE15C" w14:textId="77777777" w:rsidR="0028503F" w:rsidRDefault="0028503F" w:rsidP="00693EE0"/>
          <w:p w14:paraId="713C63B8" w14:textId="77777777" w:rsidR="00157BC6" w:rsidRDefault="00157BC6" w:rsidP="00693EE0"/>
          <w:p w14:paraId="63B69640" w14:textId="042C28A1" w:rsidR="00AD274A" w:rsidRDefault="00C82E0F" w:rsidP="00693EE0">
            <w:r w:rsidRPr="00C82E0F">
              <w:rPr>
                <w:b/>
              </w:rPr>
              <w:t>Ab (Code-Gerüst), PC (Arduino IDE), Arduino Uno, Bp</w:t>
            </w:r>
          </w:p>
          <w:p w14:paraId="4D557AA2" w14:textId="77777777" w:rsidR="00AD274A" w:rsidRDefault="00AD274A" w:rsidP="00693EE0"/>
          <w:p w14:paraId="08A90992" w14:textId="77777777" w:rsidR="003525AC" w:rsidRDefault="003525AC" w:rsidP="00693EE0">
            <w:pPr>
              <w:rPr>
                <w:b/>
              </w:rPr>
            </w:pPr>
          </w:p>
          <w:p w14:paraId="68502B43" w14:textId="77777777" w:rsidR="009B68BE" w:rsidRDefault="009B68BE" w:rsidP="00693EE0">
            <w:pPr>
              <w:rPr>
                <w:b/>
              </w:rPr>
            </w:pPr>
          </w:p>
          <w:p w14:paraId="050CC074" w14:textId="77777777" w:rsidR="009B68BE" w:rsidRDefault="009B68BE" w:rsidP="00693EE0">
            <w:pPr>
              <w:rPr>
                <w:b/>
              </w:rPr>
            </w:pPr>
          </w:p>
          <w:p w14:paraId="0E5D0FC7" w14:textId="77777777" w:rsidR="009B68BE" w:rsidRDefault="009B68BE" w:rsidP="00693EE0">
            <w:pPr>
              <w:rPr>
                <w:b/>
              </w:rPr>
            </w:pPr>
          </w:p>
          <w:p w14:paraId="7819513B" w14:textId="77777777" w:rsidR="009B68BE" w:rsidRDefault="009B68BE" w:rsidP="00693EE0">
            <w:pPr>
              <w:rPr>
                <w:b/>
              </w:rPr>
            </w:pPr>
          </w:p>
          <w:p w14:paraId="12360CB2" w14:textId="77777777" w:rsidR="009B68BE" w:rsidRDefault="009B68BE" w:rsidP="00693EE0">
            <w:pPr>
              <w:rPr>
                <w:b/>
              </w:rPr>
            </w:pPr>
            <w:r w:rsidRPr="009B68BE">
              <w:rPr>
                <w:b/>
              </w:rPr>
              <w:t>Ab (HuskyLens Cheat-Sheet / API-Befehle), PC, vollverkabelte Hardware</w:t>
            </w:r>
          </w:p>
          <w:p w14:paraId="7753299A" w14:textId="77777777" w:rsidR="00AD39F8" w:rsidRDefault="00AD39F8" w:rsidP="00693EE0">
            <w:pPr>
              <w:rPr>
                <w:b/>
              </w:rPr>
            </w:pPr>
          </w:p>
          <w:p w14:paraId="7CE16D8E" w14:textId="77777777" w:rsidR="00AD39F8" w:rsidRDefault="00AD39F8" w:rsidP="00693EE0">
            <w:pPr>
              <w:rPr>
                <w:b/>
              </w:rPr>
            </w:pPr>
          </w:p>
          <w:p w14:paraId="57BDB871" w14:textId="77777777" w:rsidR="00AD39F8" w:rsidRDefault="00AD39F8" w:rsidP="00693EE0">
            <w:pPr>
              <w:rPr>
                <w:b/>
              </w:rPr>
            </w:pPr>
          </w:p>
          <w:p w14:paraId="1D449F17" w14:textId="77777777" w:rsidR="00AD39F8" w:rsidRDefault="00AD39F8" w:rsidP="00693EE0">
            <w:pPr>
              <w:rPr>
                <w:b/>
              </w:rPr>
            </w:pPr>
          </w:p>
          <w:p w14:paraId="1B953C00" w14:textId="77777777" w:rsidR="00AD39F8" w:rsidRDefault="00AD39F8" w:rsidP="00693EE0">
            <w:pPr>
              <w:rPr>
                <w:b/>
              </w:rPr>
            </w:pPr>
          </w:p>
          <w:p w14:paraId="6D781DF4" w14:textId="77777777" w:rsidR="00AD39F8" w:rsidRDefault="00AD39F8" w:rsidP="00693EE0">
            <w:pPr>
              <w:rPr>
                <w:b/>
              </w:rPr>
            </w:pPr>
          </w:p>
          <w:p w14:paraId="1AA5F332" w14:textId="55D49069" w:rsidR="00AD39F8" w:rsidRPr="00AD39F8" w:rsidRDefault="00AD39F8" w:rsidP="00693EE0">
            <w:pPr>
              <w:rPr>
                <w:b/>
              </w:rPr>
            </w:pPr>
            <w:r w:rsidRPr="00AD39F8">
              <w:rPr>
                <w:b/>
              </w:rPr>
              <w:lastRenderedPageBreak/>
              <w:t>PC, Beamer, Quellcode der SuS</w:t>
            </w:r>
          </w:p>
        </w:tc>
      </w:tr>
    </w:tbl>
    <w:p w14:paraId="4A40DBB4" w14:textId="77777777" w:rsidR="00693EE0" w:rsidRDefault="00693EE0" w:rsidP="00693EE0">
      <w:pPr>
        <w:rPr>
          <w:sz w:val="2"/>
          <w:szCs w:val="2"/>
        </w:rPr>
      </w:pPr>
    </w:p>
    <w:p w14:paraId="3539703E" w14:textId="77777777" w:rsidR="007F1D70" w:rsidRDefault="007F1D70" w:rsidP="00693EE0">
      <w:pPr>
        <w:rPr>
          <w:sz w:val="2"/>
          <w:szCs w:val="2"/>
        </w:rPr>
      </w:pPr>
    </w:p>
    <w:p w14:paraId="7793CAEB" w14:textId="77777777" w:rsidR="007F1D70" w:rsidRDefault="007F1D70" w:rsidP="00693EE0">
      <w:pPr>
        <w:rPr>
          <w:sz w:val="2"/>
          <w:szCs w:val="2"/>
        </w:rPr>
      </w:pPr>
    </w:p>
    <w:p w14:paraId="7BDC95C0" w14:textId="77777777" w:rsidR="007F1D70" w:rsidRDefault="007F1D70" w:rsidP="00693EE0">
      <w:pPr>
        <w:rPr>
          <w:sz w:val="2"/>
          <w:szCs w:val="2"/>
        </w:rPr>
      </w:pPr>
    </w:p>
    <w:p w14:paraId="5869D4AB" w14:textId="77777777" w:rsidR="007F1D70" w:rsidRDefault="007F1D70" w:rsidP="00693EE0">
      <w:pPr>
        <w:rPr>
          <w:sz w:val="2"/>
          <w:szCs w:val="2"/>
        </w:rPr>
      </w:pPr>
    </w:p>
    <w:p w14:paraId="6F108FF1" w14:textId="77777777" w:rsidR="007F1D70" w:rsidRPr="00882AFE" w:rsidRDefault="007F1D70" w:rsidP="00693EE0">
      <w:pPr>
        <w:rPr>
          <w:sz w:val="2"/>
          <w:szCs w:val="2"/>
        </w:rPr>
      </w:pPr>
    </w:p>
    <w:p w14:paraId="696EF900" w14:textId="1A244962" w:rsidR="00F87150" w:rsidRPr="00001CD7" w:rsidRDefault="00F87150" w:rsidP="00DD16B8">
      <w:pPr>
        <w:rPr>
          <w:sz w:val="2"/>
          <w:szCs w:val="2"/>
        </w:rPr>
      </w:pPr>
    </w:p>
    <w:sectPr w:rsidR="00F87150" w:rsidRPr="00001CD7" w:rsidSect="00A42279">
      <w:pgSz w:w="16840" w:h="11907" w:orient="landscape" w:code="9"/>
      <w:pgMar w:top="567" w:right="567" w:bottom="567" w:left="567" w:header="720" w:footer="720" w:gutter="0"/>
      <w:paperSrc w:other="15"/>
      <w:cols w:space="113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B1A96"/>
    <w:multiLevelType w:val="multilevel"/>
    <w:tmpl w:val="3336EFEC"/>
    <w:styleLink w:val="FormatvorlageAufgezhlt"/>
    <w:lvl w:ilvl="0">
      <w:start w:val="2"/>
      <w:numFmt w:val="bullet"/>
      <w:lvlText w:val=""/>
      <w:lvlJc w:val="left"/>
      <w:pPr>
        <w:tabs>
          <w:tab w:val="num" w:pos="1031"/>
        </w:tabs>
        <w:ind w:left="1031" w:hanging="351"/>
      </w:pPr>
      <w:rPr>
        <w:rFonts w:ascii="Symbol" w:hAnsi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" w15:restartNumberingAfterBreak="0">
    <w:nsid w:val="0D61786A"/>
    <w:multiLevelType w:val="multilevel"/>
    <w:tmpl w:val="C5D89918"/>
    <w:lvl w:ilvl="0">
      <w:start w:val="2"/>
      <w:numFmt w:val="bullet"/>
      <w:lvlText w:val=""/>
      <w:lvlJc w:val="left"/>
      <w:pPr>
        <w:tabs>
          <w:tab w:val="num" w:pos="890"/>
        </w:tabs>
        <w:ind w:left="890" w:hanging="323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300F0C"/>
    <w:multiLevelType w:val="multilevel"/>
    <w:tmpl w:val="50D08D04"/>
    <w:lvl w:ilvl="0">
      <w:start w:val="1"/>
      <w:numFmt w:val="decimal"/>
      <w:pStyle w:val="berschrift1"/>
      <w:lvlText w:val="%1."/>
      <w:lvlJc w:val="left"/>
      <w:pPr>
        <w:tabs>
          <w:tab w:val="num" w:pos="680"/>
        </w:tabs>
        <w:ind w:left="680" w:hanging="680"/>
      </w:pPr>
      <w:rPr>
        <w:rFonts w:ascii="Arial (W1)" w:hAnsi="Arial (W1)" w:hint="default"/>
        <w:b w:val="0"/>
        <w:i w:val="0"/>
      </w:rPr>
    </w:lvl>
    <w:lvl w:ilvl="1">
      <w:start w:val="1"/>
      <w:numFmt w:val="decimal"/>
      <w:pStyle w:val="berschrift2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20534CB3"/>
    <w:multiLevelType w:val="hybridMultilevel"/>
    <w:tmpl w:val="78BA08C8"/>
    <w:lvl w:ilvl="0" w:tplc="60EC934C">
      <w:start w:val="2"/>
      <w:numFmt w:val="bullet"/>
      <w:pStyle w:val="Aufzhlung1"/>
      <w:lvlText w:val=""/>
      <w:lvlJc w:val="left"/>
      <w:pPr>
        <w:tabs>
          <w:tab w:val="num" w:pos="1021"/>
        </w:tabs>
        <w:ind w:left="1021" w:hanging="341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B18EE"/>
    <w:multiLevelType w:val="multilevel"/>
    <w:tmpl w:val="E6D61ECE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3EDB07B9"/>
    <w:multiLevelType w:val="multilevel"/>
    <w:tmpl w:val="7E76059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49046767"/>
    <w:multiLevelType w:val="hybridMultilevel"/>
    <w:tmpl w:val="CBDE8DDC"/>
    <w:lvl w:ilvl="0" w:tplc="3FEA62A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/>
        <w:i w:val="0"/>
        <w:sz w:val="2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492C6E"/>
    <w:multiLevelType w:val="hybridMultilevel"/>
    <w:tmpl w:val="7F44D71E"/>
    <w:lvl w:ilvl="0" w:tplc="04B84DC2">
      <w:start w:val="2"/>
      <w:numFmt w:val="bullet"/>
      <w:lvlText w:val=""/>
      <w:lvlJc w:val="left"/>
      <w:pPr>
        <w:tabs>
          <w:tab w:val="num" w:pos="1031"/>
        </w:tabs>
        <w:ind w:left="1031" w:hanging="323"/>
      </w:pPr>
      <w:rPr>
        <w:rFonts w:ascii="Symbol" w:eastAsia="Times New Roman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8" w15:restartNumberingAfterBreak="0">
    <w:nsid w:val="58690F5E"/>
    <w:multiLevelType w:val="multilevel"/>
    <w:tmpl w:val="59E04AE8"/>
    <w:lvl w:ilvl="0">
      <w:start w:val="2"/>
      <w:numFmt w:val="bullet"/>
      <w:lvlText w:val=""/>
      <w:lvlJc w:val="left"/>
      <w:pPr>
        <w:tabs>
          <w:tab w:val="num" w:pos="890"/>
        </w:tabs>
        <w:ind w:left="890" w:hanging="21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831EDB"/>
    <w:multiLevelType w:val="multilevel"/>
    <w:tmpl w:val="7F44D71E"/>
    <w:lvl w:ilvl="0">
      <w:start w:val="2"/>
      <w:numFmt w:val="bullet"/>
      <w:lvlText w:val=""/>
      <w:lvlJc w:val="left"/>
      <w:pPr>
        <w:tabs>
          <w:tab w:val="num" w:pos="1031"/>
        </w:tabs>
        <w:ind w:left="1031" w:hanging="323"/>
      </w:pPr>
      <w:rPr>
        <w:rFonts w:ascii="Symbol" w:hAnsi="Symbol"/>
        <w:sz w:val="22"/>
      </w:rPr>
    </w:lvl>
    <w:lvl w:ilvl="1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10" w15:restartNumberingAfterBreak="0">
    <w:nsid w:val="739A3653"/>
    <w:multiLevelType w:val="multilevel"/>
    <w:tmpl w:val="706EC0D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7A542C28"/>
    <w:multiLevelType w:val="multilevel"/>
    <w:tmpl w:val="6D887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(W1)" w:hAnsi="Arial (W1)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EF97DBC"/>
    <w:multiLevelType w:val="multilevel"/>
    <w:tmpl w:val="BA4CAA4C"/>
    <w:lvl w:ilvl="0">
      <w:start w:val="2"/>
      <w:numFmt w:val="bullet"/>
      <w:lvlText w:val=""/>
      <w:lvlJc w:val="left"/>
      <w:pPr>
        <w:tabs>
          <w:tab w:val="num" w:pos="341"/>
        </w:tabs>
        <w:ind w:left="341" w:hanging="341"/>
      </w:pPr>
      <w:rPr>
        <w:rFonts w:ascii="Symbol" w:eastAsia="Times New Roman" w:hAnsi="Symbol" w:hint="default"/>
        <w:b/>
        <w:i w:val="0"/>
      </w:rPr>
    </w:lvl>
    <w:lvl w:ilvl="1">
      <w:start w:val="1"/>
      <w:numFmt w:val="decimal"/>
      <w:isLgl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515001411">
    <w:abstractNumId w:val="6"/>
  </w:num>
  <w:num w:numId="2" w16cid:durableId="437796850">
    <w:abstractNumId w:val="11"/>
  </w:num>
  <w:num w:numId="3" w16cid:durableId="959190847">
    <w:abstractNumId w:val="2"/>
  </w:num>
  <w:num w:numId="4" w16cid:durableId="2064404794">
    <w:abstractNumId w:val="7"/>
  </w:num>
  <w:num w:numId="5" w16cid:durableId="1487085321">
    <w:abstractNumId w:val="9"/>
  </w:num>
  <w:num w:numId="6" w16cid:durableId="1835992443">
    <w:abstractNumId w:val="3"/>
  </w:num>
  <w:num w:numId="7" w16cid:durableId="1135024791">
    <w:abstractNumId w:val="10"/>
  </w:num>
  <w:num w:numId="8" w16cid:durableId="1916549975">
    <w:abstractNumId w:val="5"/>
  </w:num>
  <w:num w:numId="9" w16cid:durableId="386415195">
    <w:abstractNumId w:val="1"/>
  </w:num>
  <w:num w:numId="10" w16cid:durableId="369771805">
    <w:abstractNumId w:val="0"/>
  </w:num>
  <w:num w:numId="11" w16cid:durableId="687218835">
    <w:abstractNumId w:val="8"/>
  </w:num>
  <w:num w:numId="12" w16cid:durableId="819813312">
    <w:abstractNumId w:val="12"/>
  </w:num>
  <w:num w:numId="13" w16cid:durableId="5368914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activeWritingStyle w:appName="MSWord" w:lang="de-DE" w:vendorID="9" w:dllVersion="512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258"/>
    <w:rsid w:val="00000C8A"/>
    <w:rsid w:val="00001CD7"/>
    <w:rsid w:val="00003E01"/>
    <w:rsid w:val="00021D59"/>
    <w:rsid w:val="0002722B"/>
    <w:rsid w:val="0003193B"/>
    <w:rsid w:val="00033DE7"/>
    <w:rsid w:val="00043CDF"/>
    <w:rsid w:val="0004513F"/>
    <w:rsid w:val="00054A9E"/>
    <w:rsid w:val="00063FD2"/>
    <w:rsid w:val="000664EB"/>
    <w:rsid w:val="00070CC3"/>
    <w:rsid w:val="00077EB5"/>
    <w:rsid w:val="000822F3"/>
    <w:rsid w:val="000867B9"/>
    <w:rsid w:val="00090350"/>
    <w:rsid w:val="0009336B"/>
    <w:rsid w:val="0009465D"/>
    <w:rsid w:val="000A4245"/>
    <w:rsid w:val="000B2526"/>
    <w:rsid w:val="000B35A5"/>
    <w:rsid w:val="000B5F2F"/>
    <w:rsid w:val="000B6906"/>
    <w:rsid w:val="000C220E"/>
    <w:rsid w:val="000C41F3"/>
    <w:rsid w:val="000D1EBB"/>
    <w:rsid w:val="000D3CFE"/>
    <w:rsid w:val="000E7F5E"/>
    <w:rsid w:val="00101CA4"/>
    <w:rsid w:val="00102BD7"/>
    <w:rsid w:val="00106121"/>
    <w:rsid w:val="001068BB"/>
    <w:rsid w:val="00106F66"/>
    <w:rsid w:val="001229DA"/>
    <w:rsid w:val="00124006"/>
    <w:rsid w:val="00124475"/>
    <w:rsid w:val="00124820"/>
    <w:rsid w:val="001252A8"/>
    <w:rsid w:val="001274BC"/>
    <w:rsid w:val="00132E46"/>
    <w:rsid w:val="00134739"/>
    <w:rsid w:val="00137DEE"/>
    <w:rsid w:val="001435DF"/>
    <w:rsid w:val="00157BC6"/>
    <w:rsid w:val="00164C2E"/>
    <w:rsid w:val="001738BE"/>
    <w:rsid w:val="00173DEA"/>
    <w:rsid w:val="00182406"/>
    <w:rsid w:val="00190746"/>
    <w:rsid w:val="0019186B"/>
    <w:rsid w:val="00193ED8"/>
    <w:rsid w:val="00195258"/>
    <w:rsid w:val="001A1F2B"/>
    <w:rsid w:val="001A52CE"/>
    <w:rsid w:val="001B2807"/>
    <w:rsid w:val="001B4932"/>
    <w:rsid w:val="001D4B60"/>
    <w:rsid w:val="001E2EC3"/>
    <w:rsid w:val="001F2CE8"/>
    <w:rsid w:val="002167A7"/>
    <w:rsid w:val="002173CB"/>
    <w:rsid w:val="00234AE5"/>
    <w:rsid w:val="00240503"/>
    <w:rsid w:val="00253B45"/>
    <w:rsid w:val="00275A60"/>
    <w:rsid w:val="0028503F"/>
    <w:rsid w:val="002859E5"/>
    <w:rsid w:val="002933C0"/>
    <w:rsid w:val="00297239"/>
    <w:rsid w:val="0029738B"/>
    <w:rsid w:val="002A03F2"/>
    <w:rsid w:val="002A741F"/>
    <w:rsid w:val="002B7142"/>
    <w:rsid w:val="002C3737"/>
    <w:rsid w:val="002D7210"/>
    <w:rsid w:val="002E59F0"/>
    <w:rsid w:val="002F283E"/>
    <w:rsid w:val="002F527B"/>
    <w:rsid w:val="00304E6B"/>
    <w:rsid w:val="003107B5"/>
    <w:rsid w:val="00317F17"/>
    <w:rsid w:val="00320422"/>
    <w:rsid w:val="00320840"/>
    <w:rsid w:val="00335C59"/>
    <w:rsid w:val="003525AC"/>
    <w:rsid w:val="003560EC"/>
    <w:rsid w:val="00370B13"/>
    <w:rsid w:val="003777D9"/>
    <w:rsid w:val="00387F3C"/>
    <w:rsid w:val="0039785C"/>
    <w:rsid w:val="003B0311"/>
    <w:rsid w:val="003B3223"/>
    <w:rsid w:val="003C791D"/>
    <w:rsid w:val="003D72FD"/>
    <w:rsid w:val="003E4749"/>
    <w:rsid w:val="003F4288"/>
    <w:rsid w:val="00401D2C"/>
    <w:rsid w:val="00407710"/>
    <w:rsid w:val="004129D4"/>
    <w:rsid w:val="004253AC"/>
    <w:rsid w:val="00425FB6"/>
    <w:rsid w:val="00431B1F"/>
    <w:rsid w:val="00443A88"/>
    <w:rsid w:val="0044751F"/>
    <w:rsid w:val="004507C0"/>
    <w:rsid w:val="0045135B"/>
    <w:rsid w:val="00462860"/>
    <w:rsid w:val="00482A11"/>
    <w:rsid w:val="00485D44"/>
    <w:rsid w:val="00492072"/>
    <w:rsid w:val="004A44A3"/>
    <w:rsid w:val="004A4DA1"/>
    <w:rsid w:val="004A5627"/>
    <w:rsid w:val="004A7A9C"/>
    <w:rsid w:val="004B5127"/>
    <w:rsid w:val="004C3D4E"/>
    <w:rsid w:val="004C47BF"/>
    <w:rsid w:val="004C4E2B"/>
    <w:rsid w:val="004C5F7A"/>
    <w:rsid w:val="004C6BB0"/>
    <w:rsid w:val="004D4F0B"/>
    <w:rsid w:val="004E06DD"/>
    <w:rsid w:val="004E1183"/>
    <w:rsid w:val="004E1DBA"/>
    <w:rsid w:val="004E2C38"/>
    <w:rsid w:val="004F2C8A"/>
    <w:rsid w:val="005030A5"/>
    <w:rsid w:val="00511388"/>
    <w:rsid w:val="00513DDC"/>
    <w:rsid w:val="00527B87"/>
    <w:rsid w:val="00530BC2"/>
    <w:rsid w:val="00533802"/>
    <w:rsid w:val="00562DAD"/>
    <w:rsid w:val="005639ED"/>
    <w:rsid w:val="0056790F"/>
    <w:rsid w:val="00571F1A"/>
    <w:rsid w:val="0057392E"/>
    <w:rsid w:val="00581D12"/>
    <w:rsid w:val="005A2DDD"/>
    <w:rsid w:val="005A3E96"/>
    <w:rsid w:val="005B016A"/>
    <w:rsid w:val="005B696F"/>
    <w:rsid w:val="005D7FD2"/>
    <w:rsid w:val="005E2115"/>
    <w:rsid w:val="005E23C3"/>
    <w:rsid w:val="005E5151"/>
    <w:rsid w:val="005E68E0"/>
    <w:rsid w:val="005F6B12"/>
    <w:rsid w:val="00610F10"/>
    <w:rsid w:val="00621EAF"/>
    <w:rsid w:val="00633215"/>
    <w:rsid w:val="00636321"/>
    <w:rsid w:val="00640657"/>
    <w:rsid w:val="00642D5E"/>
    <w:rsid w:val="00651266"/>
    <w:rsid w:val="00652293"/>
    <w:rsid w:val="00655F6C"/>
    <w:rsid w:val="00657CC4"/>
    <w:rsid w:val="00673908"/>
    <w:rsid w:val="00673CF9"/>
    <w:rsid w:val="00674470"/>
    <w:rsid w:val="006855D5"/>
    <w:rsid w:val="00693EE0"/>
    <w:rsid w:val="006A16D4"/>
    <w:rsid w:val="006B1847"/>
    <w:rsid w:val="006C13B8"/>
    <w:rsid w:val="006D31D7"/>
    <w:rsid w:val="006D510E"/>
    <w:rsid w:val="006E0EFA"/>
    <w:rsid w:val="006E1D75"/>
    <w:rsid w:val="006E48D3"/>
    <w:rsid w:val="006E4979"/>
    <w:rsid w:val="006F54FA"/>
    <w:rsid w:val="006F649C"/>
    <w:rsid w:val="006F6E53"/>
    <w:rsid w:val="00700DCA"/>
    <w:rsid w:val="00716EE3"/>
    <w:rsid w:val="007179CC"/>
    <w:rsid w:val="00720A11"/>
    <w:rsid w:val="00724201"/>
    <w:rsid w:val="00733906"/>
    <w:rsid w:val="007544BB"/>
    <w:rsid w:val="00754C74"/>
    <w:rsid w:val="00760692"/>
    <w:rsid w:val="00765989"/>
    <w:rsid w:val="00774286"/>
    <w:rsid w:val="00785DD2"/>
    <w:rsid w:val="007A34AE"/>
    <w:rsid w:val="007A3CCC"/>
    <w:rsid w:val="007A41B4"/>
    <w:rsid w:val="007A5E5F"/>
    <w:rsid w:val="007A704C"/>
    <w:rsid w:val="007B2496"/>
    <w:rsid w:val="007C7B5C"/>
    <w:rsid w:val="007E0012"/>
    <w:rsid w:val="007E32AC"/>
    <w:rsid w:val="007E545E"/>
    <w:rsid w:val="007F1D70"/>
    <w:rsid w:val="00811492"/>
    <w:rsid w:val="008238CA"/>
    <w:rsid w:val="00835538"/>
    <w:rsid w:val="00850C4C"/>
    <w:rsid w:val="0086514B"/>
    <w:rsid w:val="00882AFE"/>
    <w:rsid w:val="008834CC"/>
    <w:rsid w:val="00892BA2"/>
    <w:rsid w:val="00896677"/>
    <w:rsid w:val="008B55F7"/>
    <w:rsid w:val="008B586C"/>
    <w:rsid w:val="008B73D3"/>
    <w:rsid w:val="008C0315"/>
    <w:rsid w:val="008C50E1"/>
    <w:rsid w:val="008D34DC"/>
    <w:rsid w:val="008E7F19"/>
    <w:rsid w:val="00912748"/>
    <w:rsid w:val="00913892"/>
    <w:rsid w:val="009205E6"/>
    <w:rsid w:val="00926439"/>
    <w:rsid w:val="00932041"/>
    <w:rsid w:val="0093288D"/>
    <w:rsid w:val="00942FB7"/>
    <w:rsid w:val="00946F3F"/>
    <w:rsid w:val="00951B5E"/>
    <w:rsid w:val="0095473C"/>
    <w:rsid w:val="00957D9F"/>
    <w:rsid w:val="00962547"/>
    <w:rsid w:val="009755CA"/>
    <w:rsid w:val="009849F5"/>
    <w:rsid w:val="009858B6"/>
    <w:rsid w:val="00986970"/>
    <w:rsid w:val="00991A1D"/>
    <w:rsid w:val="00991F65"/>
    <w:rsid w:val="00994C9E"/>
    <w:rsid w:val="009A559B"/>
    <w:rsid w:val="009A55DB"/>
    <w:rsid w:val="009A60F5"/>
    <w:rsid w:val="009A6208"/>
    <w:rsid w:val="009A725C"/>
    <w:rsid w:val="009A7AB9"/>
    <w:rsid w:val="009B0A85"/>
    <w:rsid w:val="009B3216"/>
    <w:rsid w:val="009B68BE"/>
    <w:rsid w:val="009C38E7"/>
    <w:rsid w:val="009F19EA"/>
    <w:rsid w:val="009F3D6C"/>
    <w:rsid w:val="009F5E00"/>
    <w:rsid w:val="00A04525"/>
    <w:rsid w:val="00A11AA8"/>
    <w:rsid w:val="00A1436B"/>
    <w:rsid w:val="00A40F70"/>
    <w:rsid w:val="00A42279"/>
    <w:rsid w:val="00A45D8F"/>
    <w:rsid w:val="00A63030"/>
    <w:rsid w:val="00A85538"/>
    <w:rsid w:val="00AA1ABF"/>
    <w:rsid w:val="00AC04EE"/>
    <w:rsid w:val="00AC72B8"/>
    <w:rsid w:val="00AC7F01"/>
    <w:rsid w:val="00AD0336"/>
    <w:rsid w:val="00AD16F0"/>
    <w:rsid w:val="00AD274A"/>
    <w:rsid w:val="00AD39F8"/>
    <w:rsid w:val="00B31657"/>
    <w:rsid w:val="00B3285E"/>
    <w:rsid w:val="00B36C59"/>
    <w:rsid w:val="00B4183B"/>
    <w:rsid w:val="00B459C1"/>
    <w:rsid w:val="00B4641C"/>
    <w:rsid w:val="00B519DF"/>
    <w:rsid w:val="00B53E58"/>
    <w:rsid w:val="00B55A74"/>
    <w:rsid w:val="00B62B10"/>
    <w:rsid w:val="00B67FC6"/>
    <w:rsid w:val="00B70034"/>
    <w:rsid w:val="00BC4213"/>
    <w:rsid w:val="00BC64B3"/>
    <w:rsid w:val="00BD0DBA"/>
    <w:rsid w:val="00BE69D3"/>
    <w:rsid w:val="00C36E6E"/>
    <w:rsid w:val="00C41E28"/>
    <w:rsid w:val="00C527D8"/>
    <w:rsid w:val="00C6000D"/>
    <w:rsid w:val="00C82E0F"/>
    <w:rsid w:val="00CA63F2"/>
    <w:rsid w:val="00CB2084"/>
    <w:rsid w:val="00CB405A"/>
    <w:rsid w:val="00CB6157"/>
    <w:rsid w:val="00CB7F29"/>
    <w:rsid w:val="00CC6C47"/>
    <w:rsid w:val="00CC7ED5"/>
    <w:rsid w:val="00CD650F"/>
    <w:rsid w:val="00CD65E7"/>
    <w:rsid w:val="00CF5200"/>
    <w:rsid w:val="00CF656D"/>
    <w:rsid w:val="00D16579"/>
    <w:rsid w:val="00D217BE"/>
    <w:rsid w:val="00D255A3"/>
    <w:rsid w:val="00D25DA0"/>
    <w:rsid w:val="00D30A01"/>
    <w:rsid w:val="00D5191A"/>
    <w:rsid w:val="00D57126"/>
    <w:rsid w:val="00D626B1"/>
    <w:rsid w:val="00D63FE6"/>
    <w:rsid w:val="00D70858"/>
    <w:rsid w:val="00D71E9B"/>
    <w:rsid w:val="00D74A45"/>
    <w:rsid w:val="00D83FB3"/>
    <w:rsid w:val="00D87F41"/>
    <w:rsid w:val="00D93EF5"/>
    <w:rsid w:val="00DB561F"/>
    <w:rsid w:val="00DD0146"/>
    <w:rsid w:val="00DD16B8"/>
    <w:rsid w:val="00DF24AC"/>
    <w:rsid w:val="00DF3B28"/>
    <w:rsid w:val="00DF6E43"/>
    <w:rsid w:val="00E03B92"/>
    <w:rsid w:val="00E406C6"/>
    <w:rsid w:val="00E50E71"/>
    <w:rsid w:val="00E61D66"/>
    <w:rsid w:val="00E67715"/>
    <w:rsid w:val="00E71514"/>
    <w:rsid w:val="00E742D0"/>
    <w:rsid w:val="00E80C33"/>
    <w:rsid w:val="00E85EFB"/>
    <w:rsid w:val="00E860F3"/>
    <w:rsid w:val="00EA3193"/>
    <w:rsid w:val="00EC70A4"/>
    <w:rsid w:val="00ED3B38"/>
    <w:rsid w:val="00EE1712"/>
    <w:rsid w:val="00EE2EDF"/>
    <w:rsid w:val="00EF399D"/>
    <w:rsid w:val="00EF3B52"/>
    <w:rsid w:val="00F02362"/>
    <w:rsid w:val="00F024C0"/>
    <w:rsid w:val="00F425AB"/>
    <w:rsid w:val="00F57B41"/>
    <w:rsid w:val="00F604A1"/>
    <w:rsid w:val="00F60F0A"/>
    <w:rsid w:val="00F61EFD"/>
    <w:rsid w:val="00F63011"/>
    <w:rsid w:val="00F63669"/>
    <w:rsid w:val="00F742AE"/>
    <w:rsid w:val="00F87150"/>
    <w:rsid w:val="00FB4B25"/>
    <w:rsid w:val="00FC2B1B"/>
    <w:rsid w:val="00FD0E6B"/>
    <w:rsid w:val="00FD2A76"/>
    <w:rsid w:val="00FE7CF5"/>
    <w:rsid w:val="00FF2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4B0913"/>
  <w15:chartTrackingRefBased/>
  <w15:docId w15:val="{3D771E89-9B48-4C80-908A-3F833C800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Code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9A55DB"/>
    <w:pPr>
      <w:keepNext/>
      <w:numPr>
        <w:numId w:val="3"/>
      </w:numPr>
      <w:spacing w:before="240" w:after="120"/>
      <w:outlineLvl w:val="0"/>
    </w:pPr>
    <w:rPr>
      <w:lang w:val="en-GB"/>
    </w:rPr>
  </w:style>
  <w:style w:type="paragraph" w:styleId="berschrift2">
    <w:name w:val="heading 2"/>
    <w:basedOn w:val="Standard"/>
    <w:next w:val="Standard"/>
    <w:qFormat/>
    <w:rsid w:val="009A55DB"/>
    <w:pPr>
      <w:keepNext/>
      <w:numPr>
        <w:ilvl w:val="1"/>
        <w:numId w:val="3"/>
      </w:numPr>
      <w:spacing w:before="12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berschrift2"/>
    <w:next w:val="Standard"/>
    <w:qFormat/>
    <w:rsid w:val="009A55DB"/>
    <w:pPr>
      <w:numPr>
        <w:ilvl w:val="2"/>
      </w:numPr>
      <w:spacing w:before="60" w:after="0"/>
      <w:outlineLvl w:val="2"/>
    </w:pPr>
    <w:rPr>
      <w:b w:val="0"/>
      <w:bCs w:val="0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ufzhlung1">
    <w:name w:val="Aufzählung 1"/>
    <w:basedOn w:val="Standard"/>
    <w:rsid w:val="00E80C33"/>
    <w:pPr>
      <w:numPr>
        <w:numId w:val="6"/>
      </w:numPr>
    </w:pPr>
  </w:style>
  <w:style w:type="paragraph" w:customStyle="1" w:styleId="3">
    <w:name w:val="ü3"/>
    <w:basedOn w:val="Standard"/>
    <w:rsid w:val="007E32AC"/>
  </w:style>
  <w:style w:type="numbering" w:customStyle="1" w:styleId="FormatvorlageAufgezhlt">
    <w:name w:val="Formatvorlage Aufgezählt"/>
    <w:basedOn w:val="KeineListe"/>
    <w:rsid w:val="00E80C33"/>
    <w:pPr>
      <w:numPr>
        <w:numId w:val="10"/>
      </w:numPr>
    </w:pPr>
  </w:style>
  <w:style w:type="table" w:styleId="Tabellenraster">
    <w:name w:val="Table Grid"/>
    <w:basedOn w:val="NormaleTabelle"/>
    <w:rsid w:val="00F871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Standard"/>
    <w:uiPriority w:val="99"/>
    <w:unhideWhenUsed/>
    <w:rsid w:val="004A7A9C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styleId="HTMLCode">
    <w:name w:val="HTML Code"/>
    <w:basedOn w:val="Absatz-Standardschriftart"/>
    <w:uiPriority w:val="99"/>
    <w:unhideWhenUsed/>
    <w:rsid w:val="004A7A9C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933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1-Unterrichtsanalyse_baier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01-Unterrichtsanalyse_baier.dot</Template>
  <TotalTime>0</TotalTime>
  <Pages>3</Pages>
  <Words>686</Words>
  <Characters>4328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Arbeitsblatt: SSP</vt:lpstr>
    </vt:vector>
  </TitlesOfParts>
  <Company>Seminar Weingarten</Company>
  <LinksUpToDate>false</LinksUpToDate>
  <CharactersWithSpaces>5004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Arbeitsblatt: SSP</dc:title>
  <dc:subject/>
  <dc:creator>Baier</dc:creator>
  <cp:keywords/>
  <cp:lastModifiedBy>Luca Macedo</cp:lastModifiedBy>
  <cp:revision>254</cp:revision>
  <cp:lastPrinted>2008-01-24T10:15:00Z</cp:lastPrinted>
  <dcterms:created xsi:type="dcterms:W3CDTF">2019-03-26T08:23:00Z</dcterms:created>
  <dcterms:modified xsi:type="dcterms:W3CDTF">2026-08-07T09:59:00Z</dcterms:modified>
</cp:coreProperties>
</file>