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3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51"/>
        <w:gridCol w:w="2012"/>
        <w:gridCol w:w="886"/>
        <w:gridCol w:w="2392"/>
        <w:gridCol w:w="140"/>
        <w:gridCol w:w="2247"/>
        <w:gridCol w:w="2388"/>
        <w:gridCol w:w="1966"/>
        <w:gridCol w:w="2809"/>
      </w:tblGrid>
      <w:tr w:rsidR="00E67715" w:rsidRPr="00991A1D" w14:paraId="175A027C" w14:textId="77777777" w:rsidTr="00DD0146">
        <w:tc>
          <w:tcPr>
            <w:tcW w:w="364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A1B755" w14:textId="77777777" w:rsidR="00FE7CF5" w:rsidRDefault="00FE7CF5" w:rsidP="00FE7CF5">
            <w:pPr>
              <w:rPr>
                <w:b/>
                <w:bCs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5356EE" wp14:editId="553AD1CF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170180</wp:posOffset>
                  </wp:positionV>
                  <wp:extent cx="941705" cy="29083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29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</w:rPr>
              <w:t>Seminar für Ausbildung und Fort</w:t>
            </w:r>
            <w:r>
              <w:rPr>
                <w:b/>
                <w:bCs/>
                <w:sz w:val="20"/>
              </w:rPr>
              <w:softHyphen/>
              <w:t xml:space="preserve">bildung der Lehrkräfte </w:t>
            </w:r>
          </w:p>
          <w:p w14:paraId="07033490" w14:textId="77777777" w:rsidR="009F3D6C" w:rsidRPr="009A6208" w:rsidRDefault="00FE7CF5" w:rsidP="00FE7C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Weingarten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43562" w14:textId="77777777" w:rsidR="009F3D6C" w:rsidRPr="00B62B10" w:rsidRDefault="009B3216" w:rsidP="000A42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Planung</w:t>
            </w:r>
            <w:r w:rsidR="00716EE3">
              <w:rPr>
                <w:b/>
                <w:sz w:val="24"/>
                <w:szCs w:val="24"/>
              </w:rPr>
              <w:t xml:space="preserve"> einer Unterrichtseinheit</w:t>
            </w:r>
          </w:p>
        </w:tc>
        <w:tc>
          <w:tcPr>
            <w:tcW w:w="941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0A580" w14:textId="1F4961EC" w:rsidR="009F3D6C" w:rsidRPr="00716EE3" w:rsidRDefault="00716EE3" w:rsidP="000A4245">
            <w:pPr>
              <w:rPr>
                <w:b/>
                <w:sz w:val="24"/>
                <w:szCs w:val="24"/>
              </w:rPr>
            </w:pPr>
            <w:r w:rsidRPr="00716EE3">
              <w:rPr>
                <w:b/>
                <w:sz w:val="24"/>
                <w:szCs w:val="24"/>
              </w:rPr>
              <w:t>Thema:</w:t>
            </w:r>
            <w:r w:rsidR="002E59F0">
              <w:rPr>
                <w:b/>
                <w:sz w:val="24"/>
                <w:szCs w:val="24"/>
              </w:rPr>
              <w:t xml:space="preserve"> </w:t>
            </w:r>
            <w:r w:rsidR="00962547" w:rsidRPr="00962547">
              <w:rPr>
                <w:b/>
                <w:szCs w:val="22"/>
              </w:rPr>
              <w:t>Einführung ESP-32 mit Servomotor</w:t>
            </w:r>
          </w:p>
        </w:tc>
      </w:tr>
      <w:tr w:rsidR="00765989" w:rsidRPr="00193ED8" w14:paraId="0DE7FB07" w14:textId="77777777" w:rsidTr="00DD0146">
        <w:tc>
          <w:tcPr>
            <w:tcW w:w="3649" w:type="dxa"/>
            <w:gridSpan w:val="3"/>
            <w:tcBorders>
              <w:top w:val="single" w:sz="12" w:space="0" w:color="auto"/>
            </w:tcBorders>
            <w:vAlign w:val="center"/>
          </w:tcPr>
          <w:p w14:paraId="731E007F" w14:textId="53A7FF4E" w:rsidR="00765989" w:rsidRPr="00193ED8" w:rsidRDefault="00765989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Schule</w:t>
            </w:r>
            <w:r w:rsidRPr="00193ED8">
              <w:rPr>
                <w:szCs w:val="22"/>
              </w:rPr>
              <w:t xml:space="preserve">: </w:t>
            </w:r>
            <w:r w:rsidR="001D4B60">
              <w:rPr>
                <w:szCs w:val="22"/>
              </w:rPr>
              <w:t>?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</w:tcBorders>
            <w:vAlign w:val="center"/>
          </w:tcPr>
          <w:p w14:paraId="610603D7" w14:textId="7EED716C" w:rsidR="00765989" w:rsidRPr="00193ED8" w:rsidRDefault="00765989" w:rsidP="009F3D6C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Klasse</w:t>
            </w:r>
            <w:r w:rsidRPr="00193ED8">
              <w:rPr>
                <w:szCs w:val="22"/>
              </w:rPr>
              <w:t xml:space="preserve">: </w:t>
            </w:r>
            <w:r w:rsidR="00063FD2">
              <w:rPr>
                <w:szCs w:val="22"/>
              </w:rPr>
              <w:t>11. Klasse</w:t>
            </w:r>
          </w:p>
        </w:tc>
        <w:tc>
          <w:tcPr>
            <w:tcW w:w="2247" w:type="dxa"/>
            <w:tcBorders>
              <w:top w:val="single" w:sz="12" w:space="0" w:color="auto"/>
            </w:tcBorders>
            <w:vAlign w:val="center"/>
          </w:tcPr>
          <w:p w14:paraId="3ECE4B1D" w14:textId="37147037" w:rsidR="00765989" w:rsidRPr="00193ED8" w:rsidRDefault="00765989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Fach</w:t>
            </w:r>
            <w:r w:rsidRPr="00193ED8">
              <w:rPr>
                <w:szCs w:val="22"/>
              </w:rPr>
              <w:t>:</w:t>
            </w:r>
            <w:r>
              <w:rPr>
                <w:szCs w:val="22"/>
              </w:rPr>
              <w:t xml:space="preserve"> </w:t>
            </w:r>
            <w:r w:rsidR="002E59F0">
              <w:rPr>
                <w:szCs w:val="22"/>
              </w:rPr>
              <w:t>Informatik</w:t>
            </w:r>
          </w:p>
        </w:tc>
        <w:tc>
          <w:tcPr>
            <w:tcW w:w="7163" w:type="dxa"/>
            <w:gridSpan w:val="3"/>
            <w:tcBorders>
              <w:top w:val="single" w:sz="12" w:space="0" w:color="auto"/>
            </w:tcBorders>
            <w:vAlign w:val="center"/>
          </w:tcPr>
          <w:p w14:paraId="0B24629E" w14:textId="4646D0DF" w:rsidR="00765989" w:rsidRPr="00193ED8" w:rsidRDefault="00716EE3" w:rsidP="00716EE3">
            <w:pPr>
              <w:tabs>
                <w:tab w:val="left" w:pos="2113"/>
                <w:tab w:val="left" w:pos="3105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Unterrichtseinheit / Lernfeld:</w:t>
            </w:r>
            <w:r w:rsidR="002E59F0">
              <w:rPr>
                <w:szCs w:val="22"/>
              </w:rPr>
              <w:t xml:space="preserve"> </w:t>
            </w:r>
            <w:r w:rsidR="00070CC3">
              <w:rPr>
                <w:szCs w:val="22"/>
              </w:rPr>
              <w:t>Einführung ESP-32</w:t>
            </w:r>
            <w:r w:rsidR="001E2EC3">
              <w:rPr>
                <w:szCs w:val="22"/>
              </w:rPr>
              <w:t xml:space="preserve"> mit Servomotor</w:t>
            </w:r>
          </w:p>
        </w:tc>
      </w:tr>
      <w:tr w:rsidR="007F1D70" w:rsidRPr="00193ED8" w14:paraId="011ADC09" w14:textId="77777777" w:rsidTr="00DD0146">
        <w:trPr>
          <w:trHeight w:val="689"/>
        </w:trPr>
        <w:tc>
          <w:tcPr>
            <w:tcW w:w="3649" w:type="dxa"/>
            <w:gridSpan w:val="3"/>
            <w:tcBorders>
              <w:bottom w:val="single" w:sz="12" w:space="0" w:color="auto"/>
            </w:tcBorders>
            <w:vAlign w:val="center"/>
          </w:tcPr>
          <w:p w14:paraId="1795F4CA" w14:textId="4C1B4C76" w:rsidR="007F1D70" w:rsidRPr="00193ED8" w:rsidRDefault="007F1D7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Datum:</w:t>
            </w:r>
            <w:r w:rsidR="002E59F0">
              <w:rPr>
                <w:bCs/>
                <w:szCs w:val="22"/>
              </w:rPr>
              <w:t xml:space="preserve"> </w:t>
            </w:r>
            <w:r w:rsidR="00ED3B38">
              <w:rPr>
                <w:bCs/>
                <w:szCs w:val="22"/>
              </w:rPr>
              <w:t>?</w:t>
            </w:r>
          </w:p>
        </w:tc>
        <w:tc>
          <w:tcPr>
            <w:tcW w:w="2532" w:type="dxa"/>
            <w:gridSpan w:val="2"/>
            <w:tcBorders>
              <w:bottom w:val="single" w:sz="12" w:space="0" w:color="auto"/>
            </w:tcBorders>
            <w:vAlign w:val="center"/>
          </w:tcPr>
          <w:p w14:paraId="6EDCBA87" w14:textId="5BD859D2" w:rsidR="007F1D70" w:rsidRPr="00193ED8" w:rsidRDefault="007F1D70" w:rsidP="00765989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Beginn:</w:t>
            </w:r>
            <w:r w:rsidR="002E59F0">
              <w:rPr>
                <w:bCs/>
                <w:szCs w:val="22"/>
              </w:rPr>
              <w:t xml:space="preserve"> </w:t>
            </w:r>
            <w:r w:rsidR="00ED3B38">
              <w:rPr>
                <w:bCs/>
                <w:szCs w:val="22"/>
              </w:rPr>
              <w:t>?</w:t>
            </w:r>
          </w:p>
        </w:tc>
        <w:tc>
          <w:tcPr>
            <w:tcW w:w="2247" w:type="dxa"/>
            <w:tcBorders>
              <w:bottom w:val="single" w:sz="12" w:space="0" w:color="auto"/>
            </w:tcBorders>
            <w:vAlign w:val="center"/>
          </w:tcPr>
          <w:p w14:paraId="24ECC262" w14:textId="2A40D01C" w:rsidR="007F1D70" w:rsidRPr="00193ED8" w:rsidRDefault="007F1D7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Dauer</w:t>
            </w:r>
            <w:r w:rsidRPr="00193ED8">
              <w:rPr>
                <w:bCs/>
                <w:szCs w:val="22"/>
              </w:rPr>
              <w:t>:</w:t>
            </w:r>
            <w:r>
              <w:rPr>
                <w:bCs/>
                <w:szCs w:val="22"/>
              </w:rPr>
              <w:t xml:space="preserve"> </w:t>
            </w:r>
            <w:r w:rsidR="00000C8A">
              <w:rPr>
                <w:bCs/>
                <w:szCs w:val="22"/>
              </w:rPr>
              <w:t>45</w:t>
            </w:r>
            <w:r w:rsidR="002E59F0">
              <w:rPr>
                <w:bCs/>
                <w:szCs w:val="22"/>
              </w:rPr>
              <w:t xml:space="preserve"> Min.</w:t>
            </w:r>
          </w:p>
        </w:tc>
        <w:tc>
          <w:tcPr>
            <w:tcW w:w="2388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E9EE76" w14:textId="77777777" w:rsidR="008C50E1" w:rsidRDefault="007F1D70" w:rsidP="002F527B">
            <w:pPr>
              <w:tabs>
                <w:tab w:val="left" w:pos="4488"/>
                <w:tab w:val="left" w:pos="6919"/>
                <w:tab w:val="right" w:pos="9350"/>
              </w:tabs>
              <w:rPr>
                <w:rFonts w:cs="Arial"/>
                <w:bCs/>
                <w:szCs w:val="22"/>
              </w:rPr>
            </w:pPr>
            <w:r w:rsidRPr="007F1D70">
              <w:rPr>
                <w:rFonts w:cs="Arial"/>
                <w:bCs/>
                <w:sz w:val="28"/>
                <w:szCs w:val="28"/>
              </w:rPr>
              <w:t>□</w:t>
            </w:r>
            <w:r w:rsidRPr="007F1D7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Pr="007F1D70">
              <w:rPr>
                <w:rFonts w:cs="Arial"/>
                <w:bCs/>
                <w:szCs w:val="22"/>
              </w:rPr>
              <w:t>Unterrichtsphase</w:t>
            </w:r>
          </w:p>
          <w:p w14:paraId="0E6DFBF0" w14:textId="461E2225" w:rsidR="007F1D70" w:rsidRPr="007F1D70" w:rsidRDefault="00CB2084" w:rsidP="002F527B">
            <w:pPr>
              <w:tabs>
                <w:tab w:val="left" w:pos="4488"/>
                <w:tab w:val="left" w:pos="6919"/>
                <w:tab w:val="right" w:pos="9350"/>
              </w:tabs>
              <w:rPr>
                <w:bCs/>
                <w:szCs w:val="22"/>
              </w:rPr>
            </w:pPr>
            <w:r>
              <w:rPr>
                <w:bCs/>
                <w:sz w:val="28"/>
                <w:szCs w:val="28"/>
              </w:rPr>
              <w:t>◘</w:t>
            </w:r>
            <w:r w:rsidR="008C50E1" w:rsidRPr="007F1D70">
              <w:rPr>
                <w:rFonts w:cs="Arial"/>
                <w:bCs/>
                <w:sz w:val="28"/>
                <w:szCs w:val="28"/>
              </w:rPr>
              <w:t xml:space="preserve"> </w:t>
            </w:r>
            <w:r w:rsidR="008C50E1">
              <w:rPr>
                <w:rFonts w:cs="Arial"/>
                <w:bCs/>
                <w:sz w:val="28"/>
                <w:szCs w:val="28"/>
              </w:rPr>
              <w:t xml:space="preserve"> </w:t>
            </w:r>
            <w:r w:rsidR="008C50E1">
              <w:rPr>
                <w:rFonts w:cs="Arial"/>
                <w:bCs/>
                <w:szCs w:val="22"/>
              </w:rPr>
              <w:t>Unterrichtsstunde</w:t>
            </w:r>
          </w:p>
        </w:tc>
        <w:tc>
          <w:tcPr>
            <w:tcW w:w="4775" w:type="dxa"/>
            <w:gridSpan w:val="2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14:paraId="62E09242" w14:textId="77777777" w:rsidR="007F1D70" w:rsidRDefault="008C50E1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Name der/des Praktikantin/Praktikanten:</w:t>
            </w:r>
          </w:p>
          <w:p w14:paraId="6A05131B" w14:textId="77777777" w:rsidR="002E59F0" w:rsidRDefault="002E59F0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Mocerino Macedo, Gian-Luca</w:t>
            </w:r>
          </w:p>
          <w:p w14:paraId="2C66DC36" w14:textId="2A3201D3" w:rsidR="00ED3B38" w:rsidRPr="007F1D70" w:rsidRDefault="00ED3B38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Hagmann, Marie</w:t>
            </w:r>
          </w:p>
        </w:tc>
      </w:tr>
      <w:tr w:rsidR="007F1D70" w:rsidRPr="00193ED8" w14:paraId="4F27A243" w14:textId="77777777" w:rsidTr="00DD0146">
        <w:tc>
          <w:tcPr>
            <w:tcW w:w="8428" w:type="dxa"/>
            <w:gridSpan w:val="6"/>
          </w:tcPr>
          <w:p w14:paraId="07339C79" w14:textId="77777777" w:rsidR="007F1D70" w:rsidRDefault="00101CA4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Vorherige Stunden:</w:t>
            </w:r>
          </w:p>
          <w:p w14:paraId="5D7CF2D0" w14:textId="5C5B3B91" w:rsidR="00101CA4" w:rsidRDefault="00101CA4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Keine</w:t>
            </w:r>
            <w:r w:rsidR="009A60F5">
              <w:rPr>
                <w:bCs/>
                <w:szCs w:val="22"/>
              </w:rPr>
              <w:t>.</w:t>
            </w:r>
          </w:p>
        </w:tc>
        <w:tc>
          <w:tcPr>
            <w:tcW w:w="7163" w:type="dxa"/>
            <w:gridSpan w:val="3"/>
          </w:tcPr>
          <w:p w14:paraId="1D7C0E93" w14:textId="77777777" w:rsidR="007F1D70" w:rsidRDefault="007F1D70" w:rsidP="00716EE3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Nachfolgende Stunden:</w:t>
            </w:r>
          </w:p>
          <w:p w14:paraId="3B47DE4A" w14:textId="51212CD3" w:rsidR="007F1D70" w:rsidRDefault="00533802" w:rsidP="00716EE3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Vertiefung </w:t>
            </w:r>
            <w:r w:rsidR="004B5127">
              <w:rPr>
                <w:rFonts w:cs="Arial"/>
                <w:bCs/>
                <w:szCs w:val="22"/>
              </w:rPr>
              <w:t>in die Programmierung mit Mikrocontrollern.</w:t>
            </w:r>
          </w:p>
        </w:tc>
      </w:tr>
      <w:tr w:rsidR="007F1D70" w:rsidRPr="00193ED8" w14:paraId="3216F471" w14:textId="77777777" w:rsidTr="00DD0146">
        <w:tc>
          <w:tcPr>
            <w:tcW w:w="15591" w:type="dxa"/>
            <w:gridSpan w:val="9"/>
            <w:tcBorders>
              <w:bottom w:val="single" w:sz="12" w:space="0" w:color="auto"/>
            </w:tcBorders>
            <w:vAlign w:val="center"/>
          </w:tcPr>
          <w:p w14:paraId="1D932C4B" w14:textId="07177897" w:rsidR="007F1D70" w:rsidRPr="00A85538" w:rsidRDefault="007F1D7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</w:pPr>
            <w:r>
              <w:rPr>
                <w:bCs/>
                <w:szCs w:val="22"/>
              </w:rPr>
              <w:t>Lernziele:</w:t>
            </w:r>
            <w:r w:rsidR="007A5E5F">
              <w:rPr>
                <w:bCs/>
                <w:szCs w:val="22"/>
              </w:rPr>
              <w:t xml:space="preserve"> Die SuS lernen </w:t>
            </w:r>
            <w:r w:rsidR="00B519DF">
              <w:rPr>
                <w:bCs/>
                <w:szCs w:val="22"/>
              </w:rPr>
              <w:t xml:space="preserve">den Aufbau des ESP-32 und eines Servomotors. Sie lernen auch, wie sie </w:t>
            </w:r>
            <w:r w:rsidR="009A725C">
              <w:rPr>
                <w:bCs/>
                <w:szCs w:val="22"/>
              </w:rPr>
              <w:t>ein Servo-Horn</w:t>
            </w:r>
            <w:r w:rsidR="00B519DF">
              <w:rPr>
                <w:bCs/>
                <w:szCs w:val="22"/>
              </w:rPr>
              <w:t xml:space="preserve"> programmatisch steuern </w:t>
            </w:r>
            <w:r w:rsidR="007A41B4">
              <w:rPr>
                <w:bCs/>
                <w:szCs w:val="22"/>
              </w:rPr>
              <w:t>können.</w:t>
            </w:r>
          </w:p>
        </w:tc>
      </w:tr>
      <w:tr w:rsidR="007F1D70" w14:paraId="150007FA" w14:textId="77777777" w:rsidTr="00DD0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5AC598F" w14:textId="77777777" w:rsidR="007F1D70" w:rsidRDefault="007F1D70" w:rsidP="00693EE0">
            <w:r w:rsidRPr="00693EE0">
              <w:rPr>
                <w:b/>
              </w:rPr>
              <w:t>Zeit</w:t>
            </w:r>
            <w:r>
              <w:br/>
            </w:r>
            <w:r w:rsidRPr="00693EE0">
              <w:rPr>
                <w:sz w:val="18"/>
                <w:szCs w:val="18"/>
              </w:rPr>
              <w:t>in Min.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F499DE" w14:textId="77777777" w:rsidR="007F1D70" w:rsidRDefault="007F1D70" w:rsidP="00693EE0">
            <w:r w:rsidRPr="00693EE0">
              <w:rPr>
                <w:b/>
              </w:rPr>
              <w:t>Unterrichtsschritt</w:t>
            </w:r>
            <w:r w:rsidR="00F02362">
              <w:rPr>
                <w:b/>
              </w:rPr>
              <w:t xml:space="preserve"> </w:t>
            </w:r>
          </w:p>
          <w:p w14:paraId="55BFA819" w14:textId="77777777" w:rsidR="007F1D70" w:rsidRDefault="007F1D70" w:rsidP="00693EE0">
            <w:r w:rsidRPr="00693EE0">
              <w:rPr>
                <w:sz w:val="18"/>
                <w:szCs w:val="18"/>
              </w:rPr>
              <w:t>Einstieg, Erarbeitung</w:t>
            </w:r>
            <w:r w:rsidR="000867B9">
              <w:rPr>
                <w:sz w:val="18"/>
                <w:szCs w:val="18"/>
              </w:rPr>
              <w:t xml:space="preserve"> (Teilziele)</w:t>
            </w:r>
            <w:r w:rsidRPr="00693EE0">
              <w:rPr>
                <w:sz w:val="18"/>
                <w:szCs w:val="18"/>
              </w:rPr>
              <w:t>, Ergebnissicherung</w:t>
            </w:r>
          </w:p>
        </w:tc>
        <w:tc>
          <w:tcPr>
            <w:tcW w:w="32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A0A7BE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Lerninhalte</w:t>
            </w:r>
          </w:p>
        </w:tc>
        <w:tc>
          <w:tcPr>
            <w:tcW w:w="674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4FE3A4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Lehrerhandeln / Schülerhandeln</w:t>
            </w:r>
          </w:p>
          <w:p w14:paraId="1DDCC639" w14:textId="77777777" w:rsidR="007F1D70" w:rsidRPr="00693EE0" w:rsidRDefault="007F1D70" w:rsidP="009F5E00">
            <w:pPr>
              <w:rPr>
                <w:sz w:val="18"/>
                <w:szCs w:val="18"/>
              </w:rPr>
            </w:pPr>
            <w:r w:rsidRPr="00693EE0">
              <w:rPr>
                <w:sz w:val="18"/>
                <w:szCs w:val="18"/>
              </w:rPr>
              <w:t xml:space="preserve">Handlungsmuster: Unterrichtsgespräch </w:t>
            </w:r>
            <w:r w:rsidRPr="00B67FC6">
              <w:rPr>
                <w:b/>
                <w:sz w:val="18"/>
                <w:szCs w:val="18"/>
              </w:rPr>
              <w:t>Ug</w:t>
            </w:r>
            <w:r w:rsidRPr="00693EE0">
              <w:rPr>
                <w:sz w:val="18"/>
                <w:szCs w:val="18"/>
              </w:rPr>
              <w:t xml:space="preserve">, Lehrervortrag </w:t>
            </w:r>
            <w:r w:rsidRPr="00B67FC6">
              <w:rPr>
                <w:b/>
                <w:sz w:val="18"/>
                <w:szCs w:val="18"/>
              </w:rPr>
              <w:t>Lv</w:t>
            </w:r>
            <w:r w:rsidRPr="00693EE0">
              <w:rPr>
                <w:sz w:val="18"/>
                <w:szCs w:val="18"/>
              </w:rPr>
              <w:t xml:space="preserve">, Schülerreferat </w:t>
            </w:r>
            <w:r w:rsidRPr="00B67FC6">
              <w:rPr>
                <w:b/>
                <w:sz w:val="18"/>
                <w:szCs w:val="18"/>
              </w:rPr>
              <w:t>Sr</w:t>
            </w:r>
            <w:r w:rsidRPr="00693EE0">
              <w:rPr>
                <w:sz w:val="18"/>
                <w:szCs w:val="18"/>
              </w:rPr>
              <w:t xml:space="preserve">, Tafelarbeit </w:t>
            </w:r>
            <w:r w:rsidRPr="00B67FC6">
              <w:rPr>
                <w:b/>
                <w:sz w:val="18"/>
                <w:szCs w:val="18"/>
              </w:rPr>
              <w:t>Ta</w:t>
            </w:r>
            <w:r w:rsidRPr="00693EE0">
              <w:rPr>
                <w:sz w:val="18"/>
                <w:szCs w:val="18"/>
              </w:rPr>
              <w:t xml:space="preserve">, Experiment </w:t>
            </w:r>
            <w:r w:rsidRPr="00B67FC6">
              <w:rPr>
                <w:b/>
                <w:sz w:val="18"/>
                <w:szCs w:val="18"/>
              </w:rPr>
              <w:t>Ex</w:t>
            </w:r>
            <w:r w:rsidRPr="00693EE0">
              <w:rPr>
                <w:sz w:val="18"/>
                <w:szCs w:val="18"/>
              </w:rPr>
              <w:t xml:space="preserve">, Rollenspiel </w:t>
            </w:r>
            <w:r w:rsidRPr="00B67FC6">
              <w:rPr>
                <w:b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br/>
            </w:r>
            <w:r w:rsidRPr="00693EE0">
              <w:rPr>
                <w:sz w:val="18"/>
                <w:szCs w:val="18"/>
              </w:rPr>
              <w:t xml:space="preserve">Sozialformen: Frontalunterricht </w:t>
            </w:r>
            <w:r w:rsidRPr="00B67FC6">
              <w:rPr>
                <w:b/>
                <w:sz w:val="18"/>
                <w:szCs w:val="18"/>
              </w:rPr>
              <w:t>Fu</w:t>
            </w:r>
            <w:r w:rsidRPr="00693EE0">
              <w:rPr>
                <w:sz w:val="18"/>
                <w:szCs w:val="18"/>
              </w:rPr>
              <w:t xml:space="preserve">, Gruppenarbeit </w:t>
            </w:r>
            <w:r w:rsidRPr="00B67FC6">
              <w:rPr>
                <w:b/>
                <w:sz w:val="18"/>
                <w:szCs w:val="18"/>
              </w:rPr>
              <w:t>Ga</w:t>
            </w:r>
            <w:r w:rsidRPr="00693EE0">
              <w:rPr>
                <w:sz w:val="18"/>
                <w:szCs w:val="18"/>
              </w:rPr>
              <w:t xml:space="preserve">, Partnerarbeit </w:t>
            </w:r>
            <w:r w:rsidRPr="00B67FC6">
              <w:rPr>
                <w:b/>
                <w:sz w:val="18"/>
                <w:szCs w:val="18"/>
              </w:rPr>
              <w:t>Pa</w:t>
            </w:r>
            <w:r w:rsidRPr="00693EE0">
              <w:rPr>
                <w:sz w:val="18"/>
                <w:szCs w:val="18"/>
              </w:rPr>
              <w:t xml:space="preserve">, Einzelarbeit </w:t>
            </w:r>
            <w:r w:rsidRPr="00B67FC6">
              <w:rPr>
                <w:b/>
                <w:sz w:val="18"/>
                <w:szCs w:val="18"/>
              </w:rPr>
              <w:t>Ea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9AD42A9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Medien</w:t>
            </w:r>
          </w:p>
          <w:p w14:paraId="46E331F3" w14:textId="77777777" w:rsidR="007F1D70" w:rsidRPr="00693EE0" w:rsidRDefault="007F1D70" w:rsidP="00B67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Fachbuch </w:t>
            </w:r>
            <w:r w:rsidRPr="00B67FC6">
              <w:rPr>
                <w:b/>
                <w:sz w:val="18"/>
                <w:szCs w:val="18"/>
              </w:rPr>
              <w:t>Fb</w:t>
            </w:r>
            <w:r>
              <w:rPr>
                <w:sz w:val="18"/>
                <w:szCs w:val="18"/>
              </w:rPr>
              <w:t xml:space="preserve">, Tabellenbuch </w:t>
            </w:r>
            <w:r w:rsidRPr="00B67FC6">
              <w:rPr>
                <w:b/>
                <w:sz w:val="18"/>
                <w:szCs w:val="18"/>
              </w:rPr>
              <w:t>Tb</w:t>
            </w:r>
            <w:r>
              <w:rPr>
                <w:sz w:val="18"/>
                <w:szCs w:val="18"/>
              </w:rPr>
              <w:t xml:space="preserve">, Skript </w:t>
            </w:r>
            <w:r w:rsidRPr="00B67FC6">
              <w:rPr>
                <w:b/>
                <w:sz w:val="18"/>
                <w:szCs w:val="18"/>
              </w:rPr>
              <w:t>Sk</w:t>
            </w:r>
            <w:r>
              <w:rPr>
                <w:sz w:val="18"/>
                <w:szCs w:val="18"/>
              </w:rPr>
              <w:t>,</w:t>
            </w:r>
            <w:r w:rsidRPr="00693EE0">
              <w:rPr>
                <w:sz w:val="18"/>
                <w:szCs w:val="18"/>
              </w:rPr>
              <w:t xml:space="preserve"> Tafel </w:t>
            </w:r>
            <w:r w:rsidRPr="00B67FC6">
              <w:rPr>
                <w:b/>
                <w:sz w:val="18"/>
                <w:szCs w:val="18"/>
              </w:rPr>
              <w:t>Ta</w:t>
            </w:r>
            <w:r w:rsidRPr="00693EE0">
              <w:rPr>
                <w:sz w:val="18"/>
                <w:szCs w:val="18"/>
              </w:rPr>
              <w:t xml:space="preserve">, OH-Folie </w:t>
            </w:r>
            <w:r w:rsidRPr="00B67FC6">
              <w:rPr>
                <w:b/>
                <w:sz w:val="18"/>
                <w:szCs w:val="18"/>
              </w:rPr>
              <w:t>Fo</w:t>
            </w:r>
            <w:r w:rsidRPr="00693EE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Bildschirmpräsentation </w:t>
            </w:r>
            <w:r w:rsidRPr="00B67FC6">
              <w:rPr>
                <w:b/>
                <w:sz w:val="18"/>
                <w:szCs w:val="18"/>
              </w:rPr>
              <w:t>Bp</w:t>
            </w:r>
            <w:r>
              <w:rPr>
                <w:sz w:val="18"/>
                <w:szCs w:val="18"/>
              </w:rPr>
              <w:t xml:space="preserve">, </w:t>
            </w:r>
            <w:r w:rsidRPr="00693EE0">
              <w:rPr>
                <w:sz w:val="18"/>
                <w:szCs w:val="18"/>
              </w:rPr>
              <w:t xml:space="preserve">Arbeitsblatt </w:t>
            </w:r>
            <w:r w:rsidRPr="00B67FC6">
              <w:rPr>
                <w:b/>
                <w:sz w:val="18"/>
                <w:szCs w:val="18"/>
              </w:rPr>
              <w:t>Ab</w:t>
            </w:r>
            <w:r w:rsidRPr="00693EE0">
              <w:rPr>
                <w:sz w:val="18"/>
                <w:szCs w:val="18"/>
              </w:rPr>
              <w:t xml:space="preserve">, </w:t>
            </w:r>
            <w:r w:rsidRPr="00B67FC6">
              <w:rPr>
                <w:b/>
                <w:sz w:val="18"/>
                <w:szCs w:val="18"/>
              </w:rPr>
              <w:t>PC</w:t>
            </w:r>
          </w:p>
        </w:tc>
      </w:tr>
      <w:tr w:rsidR="007F1D70" w14:paraId="6B6F8154" w14:textId="77777777" w:rsidTr="00DD0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73"/>
        </w:trPr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5A0F14C" w14:textId="72419A48" w:rsidR="007F1D70" w:rsidRDefault="00DB561F" w:rsidP="00693EE0">
            <w:r>
              <w:t>5</w:t>
            </w:r>
          </w:p>
          <w:p w14:paraId="6BF904C5" w14:textId="77777777" w:rsidR="00E85EFB" w:rsidRDefault="00E85EFB" w:rsidP="00693EE0"/>
          <w:p w14:paraId="612C6AD5" w14:textId="77777777" w:rsidR="00E85EFB" w:rsidRDefault="00E85EFB" w:rsidP="00693EE0"/>
          <w:p w14:paraId="4EB77E7C" w14:textId="77777777" w:rsidR="00E85EFB" w:rsidRDefault="00E85EFB" w:rsidP="00693EE0"/>
          <w:p w14:paraId="69C91378" w14:textId="77777777" w:rsidR="00E85EFB" w:rsidRDefault="00E85EFB" w:rsidP="00693EE0"/>
          <w:p w14:paraId="38E3F3D7" w14:textId="77777777" w:rsidR="00E85EFB" w:rsidRDefault="00E85EFB" w:rsidP="00693EE0"/>
          <w:p w14:paraId="2AE6FF7B" w14:textId="77777777" w:rsidR="00CF656D" w:rsidRDefault="00CF656D" w:rsidP="00693EE0"/>
          <w:p w14:paraId="243E0779" w14:textId="77777777" w:rsidR="00485D44" w:rsidRDefault="00485D44" w:rsidP="00693EE0"/>
          <w:p w14:paraId="5D2145FD" w14:textId="3B92FF8F" w:rsidR="00E85EFB" w:rsidRDefault="007A3CCC" w:rsidP="00693EE0">
            <w:r>
              <w:t>20</w:t>
            </w:r>
          </w:p>
          <w:p w14:paraId="3641A1A5" w14:textId="77777777" w:rsidR="004D4F0B" w:rsidRDefault="004D4F0B" w:rsidP="00693EE0"/>
          <w:p w14:paraId="35C01495" w14:textId="77777777" w:rsidR="004D4F0B" w:rsidRDefault="004D4F0B" w:rsidP="00693EE0"/>
          <w:p w14:paraId="2EF11FE7" w14:textId="77777777" w:rsidR="00FD0E6B" w:rsidRDefault="00FD0E6B" w:rsidP="00693EE0"/>
          <w:p w14:paraId="08184CB6" w14:textId="77777777" w:rsidR="00FD0E6B" w:rsidRDefault="00FD0E6B" w:rsidP="00693EE0"/>
          <w:p w14:paraId="7FE847AC" w14:textId="77777777" w:rsidR="00FD2A76" w:rsidRDefault="00FD2A76" w:rsidP="00693EE0"/>
          <w:p w14:paraId="1AC5519F" w14:textId="77777777" w:rsidR="00FD2A76" w:rsidRDefault="00FD2A76" w:rsidP="00693EE0"/>
          <w:p w14:paraId="34048027" w14:textId="77777777" w:rsidR="00FD2A76" w:rsidRDefault="00FD2A76" w:rsidP="00693EE0"/>
          <w:p w14:paraId="2FFB2715" w14:textId="77777777" w:rsidR="00CD650F" w:rsidRDefault="00CD650F" w:rsidP="00693EE0"/>
          <w:p w14:paraId="6ACF17C9" w14:textId="77777777" w:rsidR="0028503F" w:rsidRDefault="0028503F" w:rsidP="00693EE0"/>
          <w:p w14:paraId="66F3317F" w14:textId="77777777" w:rsidR="00157BC6" w:rsidRDefault="00157BC6" w:rsidP="00693EE0"/>
          <w:p w14:paraId="227085CB" w14:textId="77777777" w:rsidR="00157BC6" w:rsidRDefault="00157BC6" w:rsidP="00693EE0"/>
          <w:p w14:paraId="3A97CD36" w14:textId="77777777" w:rsidR="00157BC6" w:rsidRDefault="00157BC6" w:rsidP="00693EE0"/>
          <w:p w14:paraId="1C74EF9E" w14:textId="542D6864" w:rsidR="00FD0E6B" w:rsidRDefault="00CD650F" w:rsidP="00693EE0">
            <w:r>
              <w:lastRenderedPageBreak/>
              <w:t>20</w:t>
            </w:r>
          </w:p>
          <w:p w14:paraId="6CF94999" w14:textId="77777777" w:rsidR="00AD274A" w:rsidRDefault="00AD274A" w:rsidP="00693EE0"/>
          <w:p w14:paraId="5BD1F41D" w14:textId="77777777" w:rsidR="00AD274A" w:rsidRDefault="00AD274A" w:rsidP="00693EE0"/>
          <w:p w14:paraId="295FF897" w14:textId="77777777" w:rsidR="00FD2A76" w:rsidRDefault="00FD2A76" w:rsidP="00693EE0"/>
          <w:p w14:paraId="3D3ECD59" w14:textId="3C23FD90" w:rsidR="00DD16B8" w:rsidRDefault="00DD16B8" w:rsidP="0046286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D614D3" w14:textId="77777777" w:rsidR="007F1D70" w:rsidRDefault="008C0315" w:rsidP="00693EE0">
            <w:r>
              <w:lastRenderedPageBreak/>
              <w:t>Einstieg</w:t>
            </w:r>
          </w:p>
          <w:p w14:paraId="06B67D0D" w14:textId="77777777" w:rsidR="00E85EFB" w:rsidRDefault="00E85EFB" w:rsidP="00693EE0"/>
          <w:p w14:paraId="5E5CAC0B" w14:textId="77777777" w:rsidR="00E85EFB" w:rsidRDefault="00E85EFB" w:rsidP="00693EE0"/>
          <w:p w14:paraId="6E0F7B22" w14:textId="77777777" w:rsidR="00E85EFB" w:rsidRDefault="00E85EFB" w:rsidP="00693EE0"/>
          <w:p w14:paraId="3B3BBB5A" w14:textId="77777777" w:rsidR="00E85EFB" w:rsidRDefault="00E85EFB" w:rsidP="00693EE0"/>
          <w:p w14:paraId="7E17B72B" w14:textId="77777777" w:rsidR="00E85EFB" w:rsidRDefault="00E85EFB" w:rsidP="00693EE0"/>
          <w:p w14:paraId="1328B85E" w14:textId="77777777" w:rsidR="00CF656D" w:rsidRDefault="00CF656D" w:rsidP="00693EE0"/>
          <w:p w14:paraId="02712CA1" w14:textId="77777777" w:rsidR="00485D44" w:rsidRDefault="00485D44" w:rsidP="00693EE0"/>
          <w:p w14:paraId="0EBEBD49" w14:textId="572DAB7B" w:rsidR="00E85EFB" w:rsidRDefault="007A3CCC" w:rsidP="00693EE0">
            <w:r>
              <w:t>Erarbeitung</w:t>
            </w:r>
            <w:r w:rsidR="00EE1712">
              <w:t xml:space="preserve"> 1</w:t>
            </w:r>
            <w:r>
              <w:t xml:space="preserve"> und Ergebnissicherung</w:t>
            </w:r>
            <w:r w:rsidR="00EE1712">
              <w:t xml:space="preserve"> 1</w:t>
            </w:r>
          </w:p>
          <w:p w14:paraId="2CBE5028" w14:textId="77777777" w:rsidR="004D4F0B" w:rsidRDefault="004D4F0B" w:rsidP="00693EE0"/>
          <w:p w14:paraId="67A9300F" w14:textId="77777777" w:rsidR="00FD0E6B" w:rsidRDefault="00FD0E6B" w:rsidP="00693EE0"/>
          <w:p w14:paraId="4E4DB6FB" w14:textId="77777777" w:rsidR="00FD0E6B" w:rsidRDefault="00FD0E6B" w:rsidP="00693EE0"/>
          <w:p w14:paraId="0899863C" w14:textId="77777777" w:rsidR="00FD2A76" w:rsidRDefault="00FD2A76" w:rsidP="00693EE0"/>
          <w:p w14:paraId="36098DBB" w14:textId="77777777" w:rsidR="00FD2A76" w:rsidRDefault="00FD2A76" w:rsidP="00693EE0"/>
          <w:p w14:paraId="005D93ED" w14:textId="77777777" w:rsidR="00CD650F" w:rsidRDefault="00CD650F" w:rsidP="00693EE0"/>
          <w:p w14:paraId="45C33E5C" w14:textId="77777777" w:rsidR="0028503F" w:rsidRDefault="0028503F" w:rsidP="00693EE0"/>
          <w:p w14:paraId="149B7595" w14:textId="77777777" w:rsidR="00157BC6" w:rsidRDefault="00157BC6" w:rsidP="00693EE0"/>
          <w:p w14:paraId="6B489218" w14:textId="77777777" w:rsidR="00157BC6" w:rsidRDefault="00157BC6" w:rsidP="00693EE0"/>
          <w:p w14:paraId="23A613D4" w14:textId="77777777" w:rsidR="00157BC6" w:rsidRDefault="00157BC6" w:rsidP="00693EE0"/>
          <w:p w14:paraId="5FB48E67" w14:textId="667D8A60" w:rsidR="00FD0E6B" w:rsidRDefault="00FD0E6B" w:rsidP="00FD0E6B">
            <w:r>
              <w:lastRenderedPageBreak/>
              <w:t>Erarbeitung</w:t>
            </w:r>
            <w:r w:rsidR="00EE1712">
              <w:t xml:space="preserve"> 2</w:t>
            </w:r>
            <w:r>
              <w:t xml:space="preserve"> und Ergebnissicherung</w:t>
            </w:r>
            <w:r w:rsidR="00EE1712">
              <w:t xml:space="preserve"> 2</w:t>
            </w:r>
          </w:p>
          <w:p w14:paraId="5A4CB107" w14:textId="77777777" w:rsidR="00FD0E6B" w:rsidRDefault="00FD0E6B" w:rsidP="00693EE0"/>
          <w:p w14:paraId="2D58ACC5" w14:textId="166CE225" w:rsidR="00E85EFB" w:rsidRDefault="00E85EFB" w:rsidP="00693EE0"/>
        </w:tc>
        <w:tc>
          <w:tcPr>
            <w:tcW w:w="32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A52D6F" w14:textId="3928102C" w:rsidR="007F1D70" w:rsidRDefault="00E50E71" w:rsidP="00693EE0">
            <w:r>
              <w:lastRenderedPageBreak/>
              <w:t>Demonstration der fertigen Robot</w:t>
            </w:r>
            <w:r w:rsidR="00610F10">
              <w:t>e</w:t>
            </w:r>
            <w:r>
              <w:t xml:space="preserve">rspinne, um die SuS zu motivieren. </w:t>
            </w:r>
          </w:p>
          <w:p w14:paraId="73487BDC" w14:textId="77777777" w:rsidR="00E85EFB" w:rsidRDefault="00E85EFB" w:rsidP="00693EE0"/>
          <w:p w14:paraId="4F445748" w14:textId="77777777" w:rsidR="00CF656D" w:rsidRDefault="00CF656D" w:rsidP="00693EE0"/>
          <w:p w14:paraId="3A789133" w14:textId="77777777" w:rsidR="00485D44" w:rsidRDefault="00485D44" w:rsidP="00693EE0"/>
          <w:p w14:paraId="7440390B" w14:textId="77777777" w:rsidR="009A725C" w:rsidRDefault="009A725C" w:rsidP="00693EE0"/>
          <w:p w14:paraId="4F8A6A72" w14:textId="77777777" w:rsidR="009A725C" w:rsidRDefault="009A725C" w:rsidP="00693EE0"/>
          <w:p w14:paraId="151938BE" w14:textId="69E8BAEF" w:rsidR="00E85EFB" w:rsidRDefault="00A63030" w:rsidP="00693EE0">
            <w:r>
              <w:t>Lehren der Grundlagen des ESP-32 (Anschlüsse</w:t>
            </w:r>
            <w:r w:rsidR="00674470">
              <w:t>),</w:t>
            </w:r>
            <w:r w:rsidR="00106121">
              <w:t xml:space="preserve"> </w:t>
            </w:r>
            <w:r w:rsidR="005B016A">
              <w:t>Steck</w:t>
            </w:r>
            <w:r w:rsidR="0004513F">
              <w:t>brett</w:t>
            </w:r>
            <w:r w:rsidR="00054A9E">
              <w:t>s</w:t>
            </w:r>
            <w:r w:rsidR="00674470">
              <w:t xml:space="preserve"> und eines Servomotors</w:t>
            </w:r>
            <w:r w:rsidR="004D4F0B">
              <w:t xml:space="preserve">. </w:t>
            </w:r>
          </w:p>
          <w:p w14:paraId="0E7D19D0" w14:textId="77777777" w:rsidR="007A3CCC" w:rsidRDefault="007A3CCC" w:rsidP="00693EE0"/>
          <w:p w14:paraId="61B6A321" w14:textId="77777777" w:rsidR="00FD2A76" w:rsidRDefault="00FD2A76" w:rsidP="00693EE0"/>
          <w:p w14:paraId="41DB412B" w14:textId="77777777" w:rsidR="00FD2A76" w:rsidRDefault="00FD2A76" w:rsidP="00693EE0"/>
          <w:p w14:paraId="6AD2A00A" w14:textId="77777777" w:rsidR="00FD2A76" w:rsidRDefault="00FD2A76" w:rsidP="00693EE0"/>
          <w:p w14:paraId="2EFB88A6" w14:textId="77777777" w:rsidR="00CD650F" w:rsidRDefault="00CD650F" w:rsidP="00693EE0"/>
          <w:p w14:paraId="141EEB7D" w14:textId="77777777" w:rsidR="0028503F" w:rsidRDefault="0028503F" w:rsidP="00693EE0"/>
          <w:p w14:paraId="5EE723E1" w14:textId="77777777" w:rsidR="00157BC6" w:rsidRDefault="00157BC6" w:rsidP="00693EE0"/>
          <w:p w14:paraId="29D10858" w14:textId="77777777" w:rsidR="00157BC6" w:rsidRDefault="00157BC6" w:rsidP="00693EE0"/>
          <w:p w14:paraId="1D0D3659" w14:textId="7926A0E1" w:rsidR="004D4F0B" w:rsidRDefault="000C41F3" w:rsidP="00693EE0">
            <w:r>
              <w:lastRenderedPageBreak/>
              <w:t xml:space="preserve">Die SuS </w:t>
            </w:r>
            <w:r w:rsidR="00D16579">
              <w:t xml:space="preserve">bekommen fertigen Code, um den </w:t>
            </w:r>
            <w:r w:rsidR="00E406C6">
              <w:t xml:space="preserve">Servomotor selbständig zu steuern. </w:t>
            </w:r>
          </w:p>
          <w:p w14:paraId="006F83BE" w14:textId="77777777" w:rsidR="00AD274A" w:rsidRDefault="00AD274A" w:rsidP="00693EE0"/>
          <w:p w14:paraId="5609E3A5" w14:textId="77777777" w:rsidR="00FD2A76" w:rsidRDefault="00FD2A76" w:rsidP="00693EE0"/>
          <w:p w14:paraId="41E0D922" w14:textId="77777777" w:rsidR="00FD2A76" w:rsidRDefault="00FD2A76" w:rsidP="00693EE0"/>
          <w:p w14:paraId="3DE8C873" w14:textId="20FF40D4" w:rsidR="00FD2A76" w:rsidRDefault="00FD2A76" w:rsidP="00693EE0"/>
        </w:tc>
        <w:tc>
          <w:tcPr>
            <w:tcW w:w="674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D77DFB" w14:textId="29E70CE8" w:rsidR="007F1D70" w:rsidRDefault="00511388" w:rsidP="00693EE0">
            <w:pPr>
              <w:rPr>
                <w:b/>
              </w:rPr>
            </w:pPr>
            <w:r>
              <w:rPr>
                <w:b/>
              </w:rPr>
              <w:lastRenderedPageBreak/>
              <w:t>Ug</w:t>
            </w:r>
            <w:r w:rsidR="00E85EFB">
              <w:rPr>
                <w:b/>
              </w:rPr>
              <w:t xml:space="preserve">, </w:t>
            </w:r>
            <w:r w:rsidR="00AC04EE">
              <w:rPr>
                <w:b/>
              </w:rPr>
              <w:t>Ex</w:t>
            </w:r>
          </w:p>
          <w:p w14:paraId="1B397AF5" w14:textId="77777777" w:rsidR="00CF656D" w:rsidRDefault="00CF656D" w:rsidP="00693EE0">
            <w:pPr>
              <w:rPr>
                <w:b/>
              </w:rPr>
            </w:pPr>
          </w:p>
          <w:p w14:paraId="41F7AEDB" w14:textId="48EF573F" w:rsidR="00E85EFB" w:rsidRPr="00FB4B25" w:rsidRDefault="000B5F2F" w:rsidP="00693EE0">
            <w:r>
              <w:rPr>
                <w:b/>
              </w:rPr>
              <w:t xml:space="preserve">Lh: </w:t>
            </w:r>
            <w:r w:rsidR="00FF212D">
              <w:t xml:space="preserve">Der Lehrer führt ein Gespräch mit den SuS, ob sie schon Vorkenntnisse bzgl. </w:t>
            </w:r>
            <w:r w:rsidR="00D5191A">
              <w:t>Roboterprogrammierung haben</w:t>
            </w:r>
            <w:r w:rsidR="00FB4B25">
              <w:t>.</w:t>
            </w:r>
          </w:p>
          <w:p w14:paraId="2FC2080D" w14:textId="3A43D539" w:rsidR="00E85EFB" w:rsidRPr="004E2C38" w:rsidRDefault="004E2C38" w:rsidP="00693EE0">
            <w:r w:rsidRPr="004E2C38">
              <w:rPr>
                <w:b/>
              </w:rPr>
              <w:t>Sh</w:t>
            </w:r>
            <w:r>
              <w:rPr>
                <w:b/>
              </w:rPr>
              <w:t xml:space="preserve">: </w:t>
            </w:r>
            <w:r>
              <w:t xml:space="preserve">Die SuS </w:t>
            </w:r>
            <w:r w:rsidR="006E4979">
              <w:t>führen einen Dialog mit dem Lehrer</w:t>
            </w:r>
            <w:r w:rsidR="00FB4B25">
              <w:t>.</w:t>
            </w:r>
          </w:p>
          <w:p w14:paraId="31D2E1F2" w14:textId="22006989" w:rsidR="00E85EFB" w:rsidRDefault="00E85EFB" w:rsidP="00693EE0"/>
          <w:p w14:paraId="3E20A745" w14:textId="77777777" w:rsidR="009A725C" w:rsidRDefault="009A725C" w:rsidP="00693EE0"/>
          <w:p w14:paraId="61846F9D" w14:textId="77777777" w:rsidR="009A725C" w:rsidRDefault="009A725C" w:rsidP="00693EE0"/>
          <w:p w14:paraId="72FF1B4B" w14:textId="3391902B" w:rsidR="00E85EFB" w:rsidRDefault="00511388" w:rsidP="00693EE0">
            <w:pPr>
              <w:rPr>
                <w:b/>
              </w:rPr>
            </w:pPr>
            <w:r>
              <w:rPr>
                <w:b/>
              </w:rPr>
              <w:t>Lv</w:t>
            </w:r>
            <w:r w:rsidR="004D4F0B" w:rsidRPr="004D4F0B">
              <w:rPr>
                <w:b/>
              </w:rPr>
              <w:t>, Fu</w:t>
            </w:r>
            <w:r w:rsidR="007179CC">
              <w:rPr>
                <w:b/>
              </w:rPr>
              <w:t>, Ga</w:t>
            </w:r>
          </w:p>
          <w:p w14:paraId="17FDA768" w14:textId="77777777" w:rsidR="004507C0" w:rsidRDefault="004507C0" w:rsidP="00693EE0">
            <w:pPr>
              <w:rPr>
                <w:b/>
              </w:rPr>
            </w:pPr>
          </w:p>
          <w:p w14:paraId="047E613C" w14:textId="77CB497E" w:rsidR="00CF656D" w:rsidRPr="00CB7F29" w:rsidRDefault="00CB7F29" w:rsidP="00693EE0">
            <w:r>
              <w:rPr>
                <w:b/>
              </w:rPr>
              <w:t xml:space="preserve">Lh: </w:t>
            </w:r>
            <w:r w:rsidR="003107B5">
              <w:t>Die Lehrkraft erklärt den SuS die Grundlagen eines Mikr</w:t>
            </w:r>
            <w:r w:rsidR="005F6B12">
              <w:t>o</w:t>
            </w:r>
            <w:r w:rsidR="003107B5">
              <w:t>controll</w:t>
            </w:r>
            <w:r w:rsidR="005E68E0">
              <w:t>e</w:t>
            </w:r>
            <w:r w:rsidR="003107B5">
              <w:t xml:space="preserve">rs </w:t>
            </w:r>
            <w:r w:rsidR="005F6B12">
              <w:t xml:space="preserve">und </w:t>
            </w:r>
            <w:r w:rsidR="00401D2C">
              <w:t xml:space="preserve">wie der </w:t>
            </w:r>
            <w:r w:rsidR="00401D2C">
              <w:t>Mikrocontroll</w:t>
            </w:r>
            <w:r w:rsidR="005E68E0">
              <w:t>e</w:t>
            </w:r>
            <w:r w:rsidR="00401D2C">
              <w:t>r</w:t>
            </w:r>
            <w:r w:rsidR="00401D2C">
              <w:t xml:space="preserve"> und </w:t>
            </w:r>
            <w:r w:rsidR="000822F3">
              <w:t xml:space="preserve">der </w:t>
            </w:r>
            <w:r w:rsidR="00401D2C">
              <w:t>Servomotor an das Steckbrett angeschlossen werden müssen.</w:t>
            </w:r>
          </w:p>
          <w:p w14:paraId="62FEF030" w14:textId="5B1BCA59" w:rsidR="007A3CCC" w:rsidRPr="00CF656D" w:rsidRDefault="002A03F2" w:rsidP="00693EE0">
            <w:pPr>
              <w:rPr>
                <w:b/>
              </w:rPr>
            </w:pPr>
            <w:r>
              <w:rPr>
                <w:b/>
              </w:rPr>
              <w:t>S</w:t>
            </w:r>
            <w:r w:rsidR="00CF656D">
              <w:rPr>
                <w:b/>
              </w:rPr>
              <w:t xml:space="preserve">h: </w:t>
            </w:r>
            <w:r w:rsidR="00401D2C">
              <w:t xml:space="preserve">Nach dem Lehrervortrag, schließen die SuS </w:t>
            </w:r>
            <w:r w:rsidR="005E68E0">
              <w:t>in Gruppenarbeit</w:t>
            </w:r>
            <w:r w:rsidR="00A1436B">
              <w:t xml:space="preserve"> (2-3 Personen)</w:t>
            </w:r>
            <w:r w:rsidR="005E68E0">
              <w:t xml:space="preserve"> den ESP-32 und den Servomotor an das Steckbrett an.</w:t>
            </w:r>
            <w:r w:rsidR="00F742AE">
              <w:t xml:space="preserve"> Die SuS bekommen eine Anleitung, um selbständig die Komponenten anschließen zu können. </w:t>
            </w:r>
          </w:p>
          <w:p w14:paraId="17B95407" w14:textId="77777777" w:rsidR="00E85EFB" w:rsidRDefault="00E85EFB" w:rsidP="00693EE0"/>
          <w:p w14:paraId="6F801512" w14:textId="77777777" w:rsidR="00157BC6" w:rsidRDefault="00157BC6" w:rsidP="00693EE0"/>
          <w:p w14:paraId="063001AE" w14:textId="77777777" w:rsidR="00157BC6" w:rsidRDefault="00157BC6" w:rsidP="00693EE0"/>
          <w:p w14:paraId="44261316" w14:textId="77777777" w:rsidR="00157BC6" w:rsidRDefault="00157BC6" w:rsidP="00693EE0"/>
          <w:p w14:paraId="61CCE6B0" w14:textId="7AFF477D" w:rsidR="00EA3193" w:rsidRDefault="003560EC" w:rsidP="00FD0E6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Ug, </w:t>
            </w:r>
            <w:r w:rsidR="00101CA4">
              <w:rPr>
                <w:b/>
              </w:rPr>
              <w:t>Ga</w:t>
            </w:r>
            <w:r w:rsidR="00926439">
              <w:rPr>
                <w:b/>
              </w:rPr>
              <w:t>, Lv</w:t>
            </w:r>
          </w:p>
          <w:p w14:paraId="748B0646" w14:textId="77777777" w:rsidR="00101CA4" w:rsidRDefault="00101CA4" w:rsidP="00FD0E6B">
            <w:pPr>
              <w:rPr>
                <w:b/>
              </w:rPr>
            </w:pPr>
          </w:p>
          <w:p w14:paraId="7024C139" w14:textId="00969A32" w:rsidR="003B3223" w:rsidRDefault="004C5F7A" w:rsidP="00FD0E6B">
            <w:r>
              <w:rPr>
                <w:b/>
              </w:rPr>
              <w:t xml:space="preserve">Lh: </w:t>
            </w:r>
            <w:r w:rsidR="001068BB">
              <w:t>Die Lehrkraft steht den SuS zur Seite, wenn sie</w:t>
            </w:r>
            <w:r>
              <w:t xml:space="preserve"> </w:t>
            </w:r>
            <w:r w:rsidR="001068BB">
              <w:t xml:space="preserve">Fragen bzgl. der Programmierung und Ausführung des Codes haben. Nachdem die SuS den Code ausgeführt haben, </w:t>
            </w:r>
            <w:r w:rsidR="00835538">
              <w:t xml:space="preserve">fragt </w:t>
            </w:r>
            <w:r w:rsidR="001068BB">
              <w:t>die Lehrkraft</w:t>
            </w:r>
            <w:r w:rsidR="00835538">
              <w:t>, w</w:t>
            </w:r>
            <w:r w:rsidR="00D30A01">
              <w:t>elche Verantwortlichkeiten jede Funktion des Codes hat.</w:t>
            </w:r>
          </w:p>
          <w:p w14:paraId="520A5D71" w14:textId="4BCA2133" w:rsidR="00077EB5" w:rsidRDefault="00077EB5" w:rsidP="00FD0E6B">
            <w:r>
              <w:t xml:space="preserve">Die Lehrkraft möchte damit überprüfen, welches Wissen bzgl. Programmierung auf Schülerseite vorhanden ist. </w:t>
            </w:r>
          </w:p>
          <w:p w14:paraId="265EB72D" w14:textId="3C4F291B" w:rsidR="003525AC" w:rsidRPr="00B55A74" w:rsidRDefault="0057392E" w:rsidP="003525AC">
            <w:r w:rsidRPr="00B55A74">
              <w:rPr>
                <w:b/>
              </w:rPr>
              <w:t xml:space="preserve">Sh: </w:t>
            </w:r>
            <w:r w:rsidRPr="00B55A74">
              <w:t>Die</w:t>
            </w:r>
            <w:r w:rsidRPr="00B55A74">
              <w:rPr>
                <w:b/>
              </w:rPr>
              <w:t xml:space="preserve"> </w:t>
            </w:r>
            <w:r w:rsidRPr="00B55A74">
              <w:t xml:space="preserve">SuS </w:t>
            </w:r>
            <w:r w:rsidR="00B55A74" w:rsidRPr="00B55A74">
              <w:t>tippen den Cod</w:t>
            </w:r>
            <w:r w:rsidR="00B55A74">
              <w:t>e ein und führen ihn in der Arduino IDE aus.</w:t>
            </w:r>
            <w:r w:rsidR="00B459C1">
              <w:t xml:space="preserve"> </w:t>
            </w:r>
            <w:r w:rsidR="00530BC2">
              <w:t>Die SuS notieren gemeinsam mit der Lehrkraft, welche Verantwortlichkeiten jede Funktion des Codes hat</w:t>
            </w:r>
            <w:r w:rsidR="00D63FE6">
              <w:t xml:space="preserve"> in Form eines Frontalunterrichts</w:t>
            </w:r>
            <w:r w:rsidR="00530BC2">
              <w:t xml:space="preserve">. 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4799DC" w14:textId="06C43400" w:rsidR="007F1D70" w:rsidRDefault="00D5191A" w:rsidP="00693EE0">
            <w:pPr>
              <w:rPr>
                <w:b/>
              </w:rPr>
            </w:pPr>
            <w:r>
              <w:rPr>
                <w:b/>
              </w:rPr>
              <w:lastRenderedPageBreak/>
              <w:t>Roboter</w:t>
            </w:r>
            <w:r w:rsidR="004253AC">
              <w:rPr>
                <w:b/>
              </w:rPr>
              <w:t>, ESP-32, Steckbretter, Servomotor</w:t>
            </w:r>
          </w:p>
          <w:p w14:paraId="19098CB1" w14:textId="77777777" w:rsidR="007A3CCC" w:rsidRPr="007A3CCC" w:rsidRDefault="007A3CCC" w:rsidP="00693EE0"/>
          <w:p w14:paraId="7564B1D2" w14:textId="77777777" w:rsidR="007A3CCC" w:rsidRPr="007A3CCC" w:rsidRDefault="007A3CCC" w:rsidP="00693EE0"/>
          <w:p w14:paraId="26577E93" w14:textId="77777777" w:rsidR="007A3CCC" w:rsidRPr="007A3CCC" w:rsidRDefault="007A3CCC" w:rsidP="00693EE0"/>
          <w:p w14:paraId="54705A47" w14:textId="77777777" w:rsidR="007A3CCC" w:rsidRPr="007A3CCC" w:rsidRDefault="007A3CCC" w:rsidP="00693EE0"/>
          <w:p w14:paraId="541FE0B1" w14:textId="77777777" w:rsidR="00CF656D" w:rsidRDefault="00CF656D" w:rsidP="00693EE0"/>
          <w:p w14:paraId="5D7254C1" w14:textId="77777777" w:rsidR="00FD2A76" w:rsidRDefault="00FD2A76" w:rsidP="00693EE0"/>
          <w:p w14:paraId="5D0F8073" w14:textId="77777777" w:rsidR="003B3223" w:rsidRPr="007A3CCC" w:rsidRDefault="003B3223" w:rsidP="00693EE0"/>
          <w:p w14:paraId="0558F53C" w14:textId="68E6505B" w:rsidR="007A3CCC" w:rsidRPr="00FD0E6B" w:rsidRDefault="00FD0E6B" w:rsidP="00693EE0">
            <w:pPr>
              <w:rPr>
                <w:b/>
              </w:rPr>
            </w:pPr>
            <w:r>
              <w:rPr>
                <w:b/>
              </w:rPr>
              <w:t xml:space="preserve">Ab, </w:t>
            </w:r>
            <w:r w:rsidR="002859E5">
              <w:rPr>
                <w:b/>
              </w:rPr>
              <w:t>Bp</w:t>
            </w:r>
            <w:r w:rsidR="004253AC">
              <w:rPr>
                <w:b/>
              </w:rPr>
              <w:t xml:space="preserve">, </w:t>
            </w:r>
            <w:r w:rsidR="004253AC">
              <w:rPr>
                <w:b/>
              </w:rPr>
              <w:t>ESP-32, Steckbretter, Servomotor</w:t>
            </w:r>
          </w:p>
          <w:p w14:paraId="53C18711" w14:textId="039DE50C" w:rsidR="007A3CCC" w:rsidRDefault="007A3CCC" w:rsidP="00693EE0"/>
          <w:p w14:paraId="2C4121D3" w14:textId="77777777" w:rsidR="004D4F0B" w:rsidRDefault="004D4F0B" w:rsidP="00693EE0"/>
          <w:p w14:paraId="6EB514EE" w14:textId="77777777" w:rsidR="00FD0E6B" w:rsidRDefault="00FD0E6B" w:rsidP="00693EE0"/>
          <w:p w14:paraId="3C7C8774" w14:textId="77777777" w:rsidR="00FD0E6B" w:rsidRDefault="00FD0E6B" w:rsidP="00693EE0"/>
          <w:p w14:paraId="242F5018" w14:textId="77777777" w:rsidR="00FD2A76" w:rsidRDefault="00FD2A76" w:rsidP="00693EE0"/>
          <w:p w14:paraId="1C54E4A3" w14:textId="77777777" w:rsidR="00CD650F" w:rsidRDefault="00CD650F" w:rsidP="00693EE0"/>
          <w:p w14:paraId="18ACE15C" w14:textId="77777777" w:rsidR="0028503F" w:rsidRDefault="0028503F" w:rsidP="00693EE0"/>
          <w:p w14:paraId="1EADED7D" w14:textId="77777777" w:rsidR="00157BC6" w:rsidRDefault="00157BC6" w:rsidP="00693EE0"/>
          <w:p w14:paraId="713C63B8" w14:textId="77777777" w:rsidR="00157BC6" w:rsidRDefault="00157BC6" w:rsidP="00693EE0"/>
          <w:p w14:paraId="287CB703" w14:textId="5F4EAE91" w:rsidR="002C3737" w:rsidRPr="002C3737" w:rsidRDefault="002C3737" w:rsidP="00693EE0">
            <w:pPr>
              <w:rPr>
                <w:b/>
              </w:rPr>
            </w:pPr>
            <w:r>
              <w:rPr>
                <w:b/>
              </w:rPr>
              <w:lastRenderedPageBreak/>
              <w:t>Ab, PC</w:t>
            </w:r>
            <w:r w:rsidR="004253AC">
              <w:rPr>
                <w:b/>
              </w:rPr>
              <w:t xml:space="preserve">, </w:t>
            </w:r>
            <w:r w:rsidR="004253AC">
              <w:rPr>
                <w:b/>
              </w:rPr>
              <w:t>ESP-32, Steckbretter, Servomotor</w:t>
            </w:r>
          </w:p>
          <w:p w14:paraId="496B9FA6" w14:textId="77777777" w:rsidR="002C3737" w:rsidRDefault="002C3737" w:rsidP="00693EE0"/>
          <w:p w14:paraId="63B69640" w14:textId="77777777" w:rsidR="00AD274A" w:rsidRDefault="00AD274A" w:rsidP="00693EE0"/>
          <w:p w14:paraId="4D557AA2" w14:textId="77777777" w:rsidR="00AD274A" w:rsidRDefault="00AD274A" w:rsidP="00693EE0"/>
          <w:p w14:paraId="1AA5F332" w14:textId="061F1C5F" w:rsidR="003525AC" w:rsidRPr="00240503" w:rsidRDefault="003525AC" w:rsidP="00693EE0">
            <w:pPr>
              <w:rPr>
                <w:b/>
              </w:rPr>
            </w:pPr>
          </w:p>
        </w:tc>
      </w:tr>
    </w:tbl>
    <w:p w14:paraId="4A40DBB4" w14:textId="77777777" w:rsidR="00693EE0" w:rsidRDefault="00693EE0" w:rsidP="00693EE0">
      <w:pPr>
        <w:rPr>
          <w:sz w:val="2"/>
          <w:szCs w:val="2"/>
        </w:rPr>
      </w:pPr>
    </w:p>
    <w:p w14:paraId="3539703E" w14:textId="77777777" w:rsidR="007F1D70" w:rsidRDefault="007F1D70" w:rsidP="00693EE0">
      <w:pPr>
        <w:rPr>
          <w:sz w:val="2"/>
          <w:szCs w:val="2"/>
        </w:rPr>
      </w:pPr>
    </w:p>
    <w:p w14:paraId="7793CAEB" w14:textId="77777777" w:rsidR="007F1D70" w:rsidRDefault="007F1D70" w:rsidP="00693EE0">
      <w:pPr>
        <w:rPr>
          <w:sz w:val="2"/>
          <w:szCs w:val="2"/>
        </w:rPr>
      </w:pPr>
    </w:p>
    <w:p w14:paraId="7BDC95C0" w14:textId="77777777" w:rsidR="007F1D70" w:rsidRDefault="007F1D70" w:rsidP="00693EE0">
      <w:pPr>
        <w:rPr>
          <w:sz w:val="2"/>
          <w:szCs w:val="2"/>
        </w:rPr>
      </w:pPr>
    </w:p>
    <w:p w14:paraId="5869D4AB" w14:textId="77777777" w:rsidR="007F1D70" w:rsidRDefault="007F1D70" w:rsidP="00693EE0">
      <w:pPr>
        <w:rPr>
          <w:sz w:val="2"/>
          <w:szCs w:val="2"/>
        </w:rPr>
      </w:pPr>
    </w:p>
    <w:p w14:paraId="6F108FF1" w14:textId="77777777" w:rsidR="007F1D70" w:rsidRPr="00882AFE" w:rsidRDefault="007F1D70" w:rsidP="00693EE0">
      <w:pPr>
        <w:rPr>
          <w:sz w:val="2"/>
          <w:szCs w:val="2"/>
        </w:rPr>
      </w:pPr>
    </w:p>
    <w:p w14:paraId="696EF900" w14:textId="1A244962" w:rsidR="00F87150" w:rsidRPr="00001CD7" w:rsidRDefault="00F87150" w:rsidP="00DD16B8">
      <w:pPr>
        <w:rPr>
          <w:sz w:val="2"/>
          <w:szCs w:val="2"/>
        </w:rPr>
      </w:pPr>
    </w:p>
    <w:sectPr w:rsidR="00F87150" w:rsidRPr="00001CD7" w:rsidSect="00A42279">
      <w:pgSz w:w="16840" w:h="11907" w:orient="landscape" w:code="9"/>
      <w:pgMar w:top="567" w:right="567" w:bottom="567" w:left="567" w:header="720" w:footer="720" w:gutter="0"/>
      <w:paperSrc w:other="15"/>
      <w:cols w:space="113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A96"/>
    <w:multiLevelType w:val="multilevel"/>
    <w:tmpl w:val="3336EFEC"/>
    <w:styleLink w:val="FormatvorlageAufgezhlt"/>
    <w:lvl w:ilvl="0">
      <w:start w:val="2"/>
      <w:numFmt w:val="bullet"/>
      <w:lvlText w:val=""/>
      <w:lvlJc w:val="left"/>
      <w:pPr>
        <w:tabs>
          <w:tab w:val="num" w:pos="1031"/>
        </w:tabs>
        <w:ind w:left="1031" w:hanging="351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0D61786A"/>
    <w:multiLevelType w:val="multilevel"/>
    <w:tmpl w:val="C5D89918"/>
    <w:lvl w:ilvl="0">
      <w:start w:val="2"/>
      <w:numFmt w:val="bullet"/>
      <w:lvlText w:val=""/>
      <w:lvlJc w:val="left"/>
      <w:pPr>
        <w:tabs>
          <w:tab w:val="num" w:pos="890"/>
        </w:tabs>
        <w:ind w:left="890" w:hanging="323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0F0C"/>
    <w:multiLevelType w:val="multilevel"/>
    <w:tmpl w:val="50D08D04"/>
    <w:lvl w:ilvl="0">
      <w:start w:val="1"/>
      <w:numFmt w:val="decimal"/>
      <w:pStyle w:val="berschrift1"/>
      <w:lvlText w:val="%1."/>
      <w:lvlJc w:val="left"/>
      <w:pPr>
        <w:tabs>
          <w:tab w:val="num" w:pos="680"/>
        </w:tabs>
        <w:ind w:left="680" w:hanging="680"/>
      </w:pPr>
      <w:rPr>
        <w:rFonts w:ascii="Arial (W1)" w:hAnsi="Arial (W1)" w:hint="default"/>
        <w:b w:val="0"/>
        <w:i w:val="0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0534CB3"/>
    <w:multiLevelType w:val="hybridMultilevel"/>
    <w:tmpl w:val="78BA08C8"/>
    <w:lvl w:ilvl="0" w:tplc="60EC934C">
      <w:start w:val="2"/>
      <w:numFmt w:val="bullet"/>
      <w:pStyle w:val="Aufzhlung1"/>
      <w:lvlText w:val=""/>
      <w:lvlJc w:val="left"/>
      <w:pPr>
        <w:tabs>
          <w:tab w:val="num" w:pos="1021"/>
        </w:tabs>
        <w:ind w:left="1021" w:hanging="341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18EE"/>
    <w:multiLevelType w:val="multilevel"/>
    <w:tmpl w:val="E6D61EC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EDB07B9"/>
    <w:multiLevelType w:val="multilevel"/>
    <w:tmpl w:val="7E7605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9046767"/>
    <w:multiLevelType w:val="hybridMultilevel"/>
    <w:tmpl w:val="CBDE8DDC"/>
    <w:lvl w:ilvl="0" w:tplc="3FEA62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492C6E"/>
    <w:multiLevelType w:val="hybridMultilevel"/>
    <w:tmpl w:val="7F44D71E"/>
    <w:lvl w:ilvl="0" w:tplc="04B84DC2">
      <w:start w:val="2"/>
      <w:numFmt w:val="bullet"/>
      <w:lvlText w:val=""/>
      <w:lvlJc w:val="left"/>
      <w:pPr>
        <w:tabs>
          <w:tab w:val="num" w:pos="1031"/>
        </w:tabs>
        <w:ind w:left="1031" w:hanging="323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58690F5E"/>
    <w:multiLevelType w:val="multilevel"/>
    <w:tmpl w:val="59E04AE8"/>
    <w:lvl w:ilvl="0">
      <w:start w:val="2"/>
      <w:numFmt w:val="bullet"/>
      <w:lvlText w:val=""/>
      <w:lvlJc w:val="left"/>
      <w:pPr>
        <w:tabs>
          <w:tab w:val="num" w:pos="890"/>
        </w:tabs>
        <w:ind w:left="890" w:hanging="21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31EDB"/>
    <w:multiLevelType w:val="multilevel"/>
    <w:tmpl w:val="7F44D71E"/>
    <w:lvl w:ilvl="0">
      <w:start w:val="2"/>
      <w:numFmt w:val="bullet"/>
      <w:lvlText w:val=""/>
      <w:lvlJc w:val="left"/>
      <w:pPr>
        <w:tabs>
          <w:tab w:val="num" w:pos="1031"/>
        </w:tabs>
        <w:ind w:left="1031" w:hanging="323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0" w15:restartNumberingAfterBreak="0">
    <w:nsid w:val="739A3653"/>
    <w:multiLevelType w:val="multilevel"/>
    <w:tmpl w:val="706EC0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A542C28"/>
    <w:multiLevelType w:val="multilevel"/>
    <w:tmpl w:val="6D887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F97DBC"/>
    <w:multiLevelType w:val="multilevel"/>
    <w:tmpl w:val="BA4CAA4C"/>
    <w:lvl w:ilvl="0">
      <w:start w:val="2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eastAsia="Times New Roman" w:hAnsi="Symbo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15001411">
    <w:abstractNumId w:val="6"/>
  </w:num>
  <w:num w:numId="2" w16cid:durableId="437796850">
    <w:abstractNumId w:val="11"/>
  </w:num>
  <w:num w:numId="3" w16cid:durableId="959190847">
    <w:abstractNumId w:val="2"/>
  </w:num>
  <w:num w:numId="4" w16cid:durableId="2064404794">
    <w:abstractNumId w:val="7"/>
  </w:num>
  <w:num w:numId="5" w16cid:durableId="1487085321">
    <w:abstractNumId w:val="9"/>
  </w:num>
  <w:num w:numId="6" w16cid:durableId="1835992443">
    <w:abstractNumId w:val="3"/>
  </w:num>
  <w:num w:numId="7" w16cid:durableId="1135024791">
    <w:abstractNumId w:val="10"/>
  </w:num>
  <w:num w:numId="8" w16cid:durableId="1916549975">
    <w:abstractNumId w:val="5"/>
  </w:num>
  <w:num w:numId="9" w16cid:durableId="386415195">
    <w:abstractNumId w:val="1"/>
  </w:num>
  <w:num w:numId="10" w16cid:durableId="369771805">
    <w:abstractNumId w:val="0"/>
  </w:num>
  <w:num w:numId="11" w16cid:durableId="687218835">
    <w:abstractNumId w:val="8"/>
  </w:num>
  <w:num w:numId="12" w16cid:durableId="819813312">
    <w:abstractNumId w:val="12"/>
  </w:num>
  <w:num w:numId="13" w16cid:durableId="536891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58"/>
    <w:rsid w:val="00000C8A"/>
    <w:rsid w:val="00001CD7"/>
    <w:rsid w:val="00003E01"/>
    <w:rsid w:val="00033DE7"/>
    <w:rsid w:val="0004513F"/>
    <w:rsid w:val="00054A9E"/>
    <w:rsid w:val="00063FD2"/>
    <w:rsid w:val="00070CC3"/>
    <w:rsid w:val="00077EB5"/>
    <w:rsid w:val="000822F3"/>
    <w:rsid w:val="000867B9"/>
    <w:rsid w:val="0009465D"/>
    <w:rsid w:val="000A4245"/>
    <w:rsid w:val="000B5F2F"/>
    <w:rsid w:val="000C220E"/>
    <w:rsid w:val="000C41F3"/>
    <w:rsid w:val="000D1EBB"/>
    <w:rsid w:val="000D3CFE"/>
    <w:rsid w:val="000E7F5E"/>
    <w:rsid w:val="00101CA4"/>
    <w:rsid w:val="00102BD7"/>
    <w:rsid w:val="00106121"/>
    <w:rsid w:val="001068BB"/>
    <w:rsid w:val="00106F66"/>
    <w:rsid w:val="001229DA"/>
    <w:rsid w:val="00124006"/>
    <w:rsid w:val="00132E46"/>
    <w:rsid w:val="001435DF"/>
    <w:rsid w:val="00157BC6"/>
    <w:rsid w:val="00164C2E"/>
    <w:rsid w:val="00173DEA"/>
    <w:rsid w:val="00182406"/>
    <w:rsid w:val="0019186B"/>
    <w:rsid w:val="00193ED8"/>
    <w:rsid w:val="00195258"/>
    <w:rsid w:val="001A1F2B"/>
    <w:rsid w:val="001A52CE"/>
    <w:rsid w:val="001B2807"/>
    <w:rsid w:val="001D4B60"/>
    <w:rsid w:val="001E2EC3"/>
    <w:rsid w:val="001F2CE8"/>
    <w:rsid w:val="002167A7"/>
    <w:rsid w:val="00240503"/>
    <w:rsid w:val="00275A60"/>
    <w:rsid w:val="0028503F"/>
    <w:rsid w:val="002859E5"/>
    <w:rsid w:val="002A03F2"/>
    <w:rsid w:val="002B7142"/>
    <w:rsid w:val="002C3737"/>
    <w:rsid w:val="002D7210"/>
    <w:rsid w:val="002E59F0"/>
    <w:rsid w:val="002F527B"/>
    <w:rsid w:val="00304E6B"/>
    <w:rsid w:val="003107B5"/>
    <w:rsid w:val="00320422"/>
    <w:rsid w:val="00335C59"/>
    <w:rsid w:val="003525AC"/>
    <w:rsid w:val="003560EC"/>
    <w:rsid w:val="00387F3C"/>
    <w:rsid w:val="003B3223"/>
    <w:rsid w:val="003E4749"/>
    <w:rsid w:val="003F4288"/>
    <w:rsid w:val="00401D2C"/>
    <w:rsid w:val="00407710"/>
    <w:rsid w:val="004129D4"/>
    <w:rsid w:val="004253AC"/>
    <w:rsid w:val="00443A88"/>
    <w:rsid w:val="004507C0"/>
    <w:rsid w:val="0045135B"/>
    <w:rsid w:val="00462860"/>
    <w:rsid w:val="00485D44"/>
    <w:rsid w:val="00492072"/>
    <w:rsid w:val="004A4DA1"/>
    <w:rsid w:val="004B5127"/>
    <w:rsid w:val="004C3D4E"/>
    <w:rsid w:val="004C47BF"/>
    <w:rsid w:val="004C4E2B"/>
    <w:rsid w:val="004C5F7A"/>
    <w:rsid w:val="004C6BB0"/>
    <w:rsid w:val="004D4F0B"/>
    <w:rsid w:val="004E06DD"/>
    <w:rsid w:val="004E1183"/>
    <w:rsid w:val="004E1DBA"/>
    <w:rsid w:val="004E2C38"/>
    <w:rsid w:val="005030A5"/>
    <w:rsid w:val="00511388"/>
    <w:rsid w:val="00527B87"/>
    <w:rsid w:val="00530BC2"/>
    <w:rsid w:val="00533802"/>
    <w:rsid w:val="00562DAD"/>
    <w:rsid w:val="00571F1A"/>
    <w:rsid w:val="0057392E"/>
    <w:rsid w:val="00581D12"/>
    <w:rsid w:val="005A3E96"/>
    <w:rsid w:val="005B016A"/>
    <w:rsid w:val="005B696F"/>
    <w:rsid w:val="005D7FD2"/>
    <w:rsid w:val="005E2115"/>
    <w:rsid w:val="005E68E0"/>
    <w:rsid w:val="005F6B12"/>
    <w:rsid w:val="00610F10"/>
    <w:rsid w:val="00621EAF"/>
    <w:rsid w:val="00640657"/>
    <w:rsid w:val="00642D5E"/>
    <w:rsid w:val="00652293"/>
    <w:rsid w:val="00655F6C"/>
    <w:rsid w:val="00673CF9"/>
    <w:rsid w:val="00674470"/>
    <w:rsid w:val="006855D5"/>
    <w:rsid w:val="00693EE0"/>
    <w:rsid w:val="006A16D4"/>
    <w:rsid w:val="006C13B8"/>
    <w:rsid w:val="006D31D7"/>
    <w:rsid w:val="006E0EFA"/>
    <w:rsid w:val="006E1D75"/>
    <w:rsid w:val="006E48D3"/>
    <w:rsid w:val="006E4979"/>
    <w:rsid w:val="006F54FA"/>
    <w:rsid w:val="006F649C"/>
    <w:rsid w:val="006F6E53"/>
    <w:rsid w:val="00700DCA"/>
    <w:rsid w:val="00716EE3"/>
    <w:rsid w:val="007179CC"/>
    <w:rsid w:val="00720A11"/>
    <w:rsid w:val="00733906"/>
    <w:rsid w:val="00760692"/>
    <w:rsid w:val="00765989"/>
    <w:rsid w:val="007A34AE"/>
    <w:rsid w:val="007A3CCC"/>
    <w:rsid w:val="007A41B4"/>
    <w:rsid w:val="007A5E5F"/>
    <w:rsid w:val="007A704C"/>
    <w:rsid w:val="007B2496"/>
    <w:rsid w:val="007E0012"/>
    <w:rsid w:val="007E32AC"/>
    <w:rsid w:val="007E545E"/>
    <w:rsid w:val="007F1D70"/>
    <w:rsid w:val="008238CA"/>
    <w:rsid w:val="00835538"/>
    <w:rsid w:val="00882AFE"/>
    <w:rsid w:val="008B73D3"/>
    <w:rsid w:val="008C0315"/>
    <w:rsid w:val="008C50E1"/>
    <w:rsid w:val="009205E6"/>
    <w:rsid w:val="00926439"/>
    <w:rsid w:val="00932041"/>
    <w:rsid w:val="0093288D"/>
    <w:rsid w:val="00942FB7"/>
    <w:rsid w:val="00951B5E"/>
    <w:rsid w:val="00962547"/>
    <w:rsid w:val="009849F5"/>
    <w:rsid w:val="00986970"/>
    <w:rsid w:val="00991A1D"/>
    <w:rsid w:val="00991F65"/>
    <w:rsid w:val="00994C9E"/>
    <w:rsid w:val="009A559B"/>
    <w:rsid w:val="009A55DB"/>
    <w:rsid w:val="009A60F5"/>
    <w:rsid w:val="009A6208"/>
    <w:rsid w:val="009A725C"/>
    <w:rsid w:val="009B3216"/>
    <w:rsid w:val="009C38E7"/>
    <w:rsid w:val="009F19EA"/>
    <w:rsid w:val="009F3D6C"/>
    <w:rsid w:val="009F5E00"/>
    <w:rsid w:val="00A1436B"/>
    <w:rsid w:val="00A40F70"/>
    <w:rsid w:val="00A42279"/>
    <w:rsid w:val="00A45D8F"/>
    <w:rsid w:val="00A63030"/>
    <w:rsid w:val="00A85538"/>
    <w:rsid w:val="00AC04EE"/>
    <w:rsid w:val="00AD0336"/>
    <w:rsid w:val="00AD16F0"/>
    <w:rsid w:val="00AD274A"/>
    <w:rsid w:val="00B31657"/>
    <w:rsid w:val="00B3285E"/>
    <w:rsid w:val="00B459C1"/>
    <w:rsid w:val="00B519DF"/>
    <w:rsid w:val="00B55A74"/>
    <w:rsid w:val="00B62B10"/>
    <w:rsid w:val="00B67FC6"/>
    <w:rsid w:val="00B70034"/>
    <w:rsid w:val="00BC4213"/>
    <w:rsid w:val="00BD0DBA"/>
    <w:rsid w:val="00C41E28"/>
    <w:rsid w:val="00C6000D"/>
    <w:rsid w:val="00CB2084"/>
    <w:rsid w:val="00CB405A"/>
    <w:rsid w:val="00CB7F29"/>
    <w:rsid w:val="00CC6C47"/>
    <w:rsid w:val="00CC7ED5"/>
    <w:rsid w:val="00CD650F"/>
    <w:rsid w:val="00CF656D"/>
    <w:rsid w:val="00D16579"/>
    <w:rsid w:val="00D217BE"/>
    <w:rsid w:val="00D25DA0"/>
    <w:rsid w:val="00D30A01"/>
    <w:rsid w:val="00D5191A"/>
    <w:rsid w:val="00D63FE6"/>
    <w:rsid w:val="00D70858"/>
    <w:rsid w:val="00D71E9B"/>
    <w:rsid w:val="00D74A45"/>
    <w:rsid w:val="00D87F41"/>
    <w:rsid w:val="00D93EF5"/>
    <w:rsid w:val="00DB561F"/>
    <w:rsid w:val="00DD0146"/>
    <w:rsid w:val="00DD16B8"/>
    <w:rsid w:val="00E03B92"/>
    <w:rsid w:val="00E406C6"/>
    <w:rsid w:val="00E50E71"/>
    <w:rsid w:val="00E61D66"/>
    <w:rsid w:val="00E67715"/>
    <w:rsid w:val="00E71514"/>
    <w:rsid w:val="00E80C33"/>
    <w:rsid w:val="00E85EFB"/>
    <w:rsid w:val="00EA3193"/>
    <w:rsid w:val="00ED3B38"/>
    <w:rsid w:val="00EE1712"/>
    <w:rsid w:val="00EF399D"/>
    <w:rsid w:val="00EF3B52"/>
    <w:rsid w:val="00F02362"/>
    <w:rsid w:val="00F024C0"/>
    <w:rsid w:val="00F57B41"/>
    <w:rsid w:val="00F60F0A"/>
    <w:rsid w:val="00F63011"/>
    <w:rsid w:val="00F742AE"/>
    <w:rsid w:val="00F87150"/>
    <w:rsid w:val="00FB4B25"/>
    <w:rsid w:val="00FC2B1B"/>
    <w:rsid w:val="00FD0E6B"/>
    <w:rsid w:val="00FD2A76"/>
    <w:rsid w:val="00FE7CF5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B0913"/>
  <w15:chartTrackingRefBased/>
  <w15:docId w15:val="{3D771E89-9B48-4C80-908A-3F833C80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9A55DB"/>
    <w:pPr>
      <w:keepNext/>
      <w:numPr>
        <w:numId w:val="3"/>
      </w:numPr>
      <w:spacing w:before="240" w:after="120"/>
      <w:outlineLvl w:val="0"/>
    </w:pPr>
    <w:rPr>
      <w:lang w:val="en-GB"/>
    </w:rPr>
  </w:style>
  <w:style w:type="paragraph" w:styleId="berschrift2">
    <w:name w:val="heading 2"/>
    <w:basedOn w:val="Standard"/>
    <w:next w:val="Standard"/>
    <w:qFormat/>
    <w:rsid w:val="009A55DB"/>
    <w:pPr>
      <w:keepNext/>
      <w:numPr>
        <w:ilvl w:val="1"/>
        <w:numId w:val="3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9A55DB"/>
    <w:pPr>
      <w:numPr>
        <w:ilvl w:val="2"/>
      </w:numPr>
      <w:spacing w:before="60" w:after="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 1"/>
    <w:basedOn w:val="Standard"/>
    <w:rsid w:val="00E80C33"/>
    <w:pPr>
      <w:numPr>
        <w:numId w:val="6"/>
      </w:numPr>
    </w:pPr>
  </w:style>
  <w:style w:type="paragraph" w:customStyle="1" w:styleId="3">
    <w:name w:val="ü3"/>
    <w:basedOn w:val="Standard"/>
    <w:rsid w:val="007E32AC"/>
  </w:style>
  <w:style w:type="numbering" w:customStyle="1" w:styleId="FormatvorlageAufgezhlt">
    <w:name w:val="Formatvorlage Aufgezählt"/>
    <w:basedOn w:val="KeineListe"/>
    <w:rsid w:val="00E80C33"/>
    <w:pPr>
      <w:numPr>
        <w:numId w:val="10"/>
      </w:numPr>
    </w:pPr>
  </w:style>
  <w:style w:type="table" w:styleId="Tabellenraster">
    <w:name w:val="Table Grid"/>
    <w:basedOn w:val="NormaleTabelle"/>
    <w:rsid w:val="00F8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-Unterrichtsanalyse_bai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01-Unterrichtsanalyse_baier.dot</Template>
  <TotalTime>0</TotalTime>
  <Pages>2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Arbeitsblatt: SSP</vt:lpstr>
    </vt:vector>
  </TitlesOfParts>
  <Company>Seminar Weingarten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Arbeitsblatt: SSP</dc:title>
  <dc:subject/>
  <dc:creator>Baier</dc:creator>
  <cp:keywords/>
  <cp:lastModifiedBy>Luca Macedo</cp:lastModifiedBy>
  <cp:revision>145</cp:revision>
  <cp:lastPrinted>2008-01-24T10:15:00Z</cp:lastPrinted>
  <dcterms:created xsi:type="dcterms:W3CDTF">2019-03-26T08:23:00Z</dcterms:created>
  <dcterms:modified xsi:type="dcterms:W3CDTF">2026-06-04T09:11:00Z</dcterms:modified>
</cp:coreProperties>
</file>